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9264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32"/>
          <w:szCs w:val="32"/>
        </w:rPr>
        <w:t>论文答辩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32"/>
          <w:szCs w:val="32"/>
        </w:rPr>
        <w:t>（20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黑体" w:cs="Times New Roman"/>
          <w:sz w:val="32"/>
          <w:szCs w:val="32"/>
        </w:rPr>
        <w:t>夏季）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　　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21</w:t>
      </w:r>
      <w:r>
        <w:rPr>
          <w:rFonts w:hint="default" w:ascii="Times New Roman" w:hAnsi="Times New Roman" w:eastAsia="黑体" w:cs="Times New Roman"/>
          <w:sz w:val="24"/>
          <w:szCs w:val="24"/>
        </w:rPr>
        <w:t>年夏季毕业答辩安排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：</w:t>
      </w:r>
    </w:p>
    <w:tbl>
      <w:tblPr>
        <w:tblStyle w:val="3"/>
        <w:tblpPr w:leftFromText="45" w:rightFromText="45" w:vertAnchor="text" w:tblpXSpec="center"/>
        <w:tblW w:w="13944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079"/>
        <w:gridCol w:w="782"/>
        <w:gridCol w:w="4440"/>
        <w:gridCol w:w="4260"/>
        <w:gridCol w:w="1785"/>
        <w:gridCol w:w="739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  <w:t>答辩人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  <w:t>申请学位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  <w:t>导师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  <w:t>论文题目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  <w:t>答辩委员会成员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Cs w:val="21"/>
              </w:rPr>
              <w:t>时间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Cs w:val="21"/>
                <w:lang w:eastAsia="zh-CN"/>
              </w:rPr>
              <w:t>地点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王  倩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硕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张兆群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内蒙古三盛公渐新世反刍类多样性及生物地层学研究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主席：杨奇森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委员：王元青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董为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李茜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张颖奇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评阅人：董为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李茜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徐冉成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五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南楼321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沈韦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硕士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托马斯李志恒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周口店更新世鸽属（</w:t>
            </w:r>
            <w:r>
              <w:rPr>
                <w:rFonts w:hint="default" w:ascii="Times New Roman" w:hAnsi="Times New Roman" w:eastAsia="黑体" w:cs="Times New Roman"/>
                <w:i/>
                <w:iCs/>
                <w:color w:val="auto"/>
                <w:kern w:val="0"/>
                <w:szCs w:val="21"/>
                <w:lang w:eastAsia="zh-CN"/>
              </w:rPr>
              <w:t>Columba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）化石研究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刘俊</w:t>
            </w:r>
          </w:p>
          <w:p>
            <w:pPr>
              <w:widowControl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委员：同号文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易鸿宇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王旭日</w:t>
            </w:r>
          </w:p>
          <w:p>
            <w:pPr>
              <w:widowControl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评阅人：易鸿宇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刘俊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宋刚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吴倩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5月14日（周五）下午2:30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南楼321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马东东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裴树文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泥河湾盆地岑家湾遗址古人类技术与行为研究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谢飞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委员：高星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王幼平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邓成龙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王幼平、谢飞、李锋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 xml:space="preserve">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戴静雯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5月14日（周五）下午2:30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张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贝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同号文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中国南方中-晚更新世鹿类化石研究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left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张云翔</w:t>
            </w:r>
          </w:p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邓涛、王伟、董为、吴秀杰、王世骐、张颖奇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评阅人：王伟、董为、王世骐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李春晓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ind w:left="630" w:hanging="630" w:hangingChars="300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5月17日（周一）上午8:30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张晓晓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邓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涛王世骐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中国玛姆象科化石研究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张云翔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同号文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、王伟、董为、吴秀杰、张颖奇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评阅人：张云翔、董为、同号文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李春晓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0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袁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梦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硕士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易鸿宇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山东早白垩世一长吻型离龙新种（双孔亚纲：离龙目）及新离龙类的个体发育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刘俊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委员：江大勇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董丽萍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尚庆华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李淳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江大勇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董丽萍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王世营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5月17日（周一）上午8:30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首建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9楼会议室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伊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剑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硕士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俊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中国锯齿龙类新材料的分类学研究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尚庆华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委员：江大勇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李淳 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易鸿宇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董丽萍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尚庆华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、易鸿宇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董丽萍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刘姝敏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保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罗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星吴肖春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延吉白垩系龙井组副钝吻鳄类新材料及其对真鳄类起源研究的意义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刘俊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委员：江大勇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李淳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姬书安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王原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尤海鲁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评阅人：姬书安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刘俊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王原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Cs w:val="21"/>
                <w:highlight w:val="none"/>
                <w:lang w:eastAsia="zh-CN"/>
              </w:rPr>
              <w:t>廖俊棋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鹤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汪筱林Alexander W.A.Kellner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新疆早白垩世翼龙头骨再研究</w:t>
            </w:r>
          </w:p>
        </w:tc>
        <w:tc>
          <w:tcPr>
            <w:tcW w:w="426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刘俊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委员：赵文金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尚庆华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万晓樵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姬书安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欧强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评阅人：万晓樵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姬书安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尚庆华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朱旭峰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5月17日（周一）下午2:00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首建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9楼会议室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阳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汪筱林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ab/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新疆早白垩世脊椎动物足迹化石群研究</w:t>
            </w:r>
          </w:p>
        </w:tc>
        <w:tc>
          <w:tcPr>
            <w:tcW w:w="426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张鑫俊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汪筱林蒋顺兴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ab/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热河生物群古神翼龙类新材料及其软组织研究</w:t>
            </w:r>
          </w:p>
        </w:tc>
        <w:tc>
          <w:tcPr>
            <w:tcW w:w="426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越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硕士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董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为张颖奇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广西崇左扶绥晚中更新世一线天洞动物群α分类学研究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邱占祥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委员：张兆群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同号文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、王伟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评阅人：邱占祥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同号文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张兆群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白炜鹏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5月18日（周二）上午8:30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317会议室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杨庆江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李小强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青藏高原东南缘洞穴孢粉现代过程及晚更新世以来人类活动研究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吕厚远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委员：刘兴起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周新郢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同号文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蒋洪恩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李小强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评阅人：吕厚远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刘兴起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周新郢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王建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5月18日（周二）下午2:30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南楼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321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硕士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徐光辉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云南罗平中三叠世（安尼期）翼鳕属一新种及早期辐鳍鱼类系统发育关系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张弥曼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委员：张江永 赵文金，孙元林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张弥曼、张江永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李春晓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5月19日（周三）上午8:3</w:t>
            </w:r>
            <w:bookmarkStart w:id="0" w:name="_GoBack"/>
            <w:bookmarkEnd w:id="0"/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马昕莹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张弥曼徐光辉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罗平、盘县中三叠世新鳍鱼类骨骼学与系统学研究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朱敏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委员：张江永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赵文金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孙元林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李全国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评阅人：朱敏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张江永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孙元林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李春晓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韩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芳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星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鸽子山第10地点细石叶工艺的行为生态视角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王幼平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委员：王社江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裴树文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陈胜前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评阅人：杜水生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王社江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李锋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胡晓纯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5月19日（周三）下午2:00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夏文婷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王社江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汉中盆地更新世石器技术演变——以梁山龙岗寺遗址为例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王幼平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委员：高星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裴树文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陈胜前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评阅人：王幼平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陈胜前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裴树文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胡晓纯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</w:tbl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  <w:r>
        <w:rPr>
          <w:rFonts w:hint="default" w:ascii="Times New Roman" w:hAnsi="Times New Roman" w:eastAsia="黑体" w:cs="Times New Roman"/>
          <w:kern w:val="0"/>
          <w:szCs w:val="21"/>
        </w:rPr>
        <w:t> </w:t>
      </w:r>
      <w:r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  <w:t xml:space="preserve">   </w:t>
      </w:r>
    </w:p>
    <w:p>
      <w:pPr>
        <w:ind w:firstLine="480" w:firstLineChars="200"/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请答辩人做好准备，答辩委员会成员准时出席，欢迎全所学生、同仁参加！</w:t>
      </w:r>
    </w:p>
    <w:p>
      <w:pPr>
        <w:ind w:firstLine="480" w:firstLineChars="200"/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 xml:space="preserve">着装要求：请参加答辩的师生着庄重大方得体服装。  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  <w:t xml:space="preserve">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4"/>
          <w:szCs w:val="24"/>
        </w:rPr>
        <w:t>研究生部</w:t>
      </w: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4"/>
          <w:szCs w:val="24"/>
        </w:rPr>
        <w:t>二〇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二一</w:t>
      </w:r>
      <w:r>
        <w:rPr>
          <w:rFonts w:hint="default" w:ascii="Times New Roman" w:hAnsi="Times New Roman" w:eastAsia="黑体" w:cs="Times New Roman"/>
          <w:sz w:val="24"/>
          <w:szCs w:val="24"/>
        </w:rPr>
        <w:t>年五月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864B55"/>
    <w:rsid w:val="01123BC8"/>
    <w:rsid w:val="02DE4C5A"/>
    <w:rsid w:val="03CC619B"/>
    <w:rsid w:val="07655267"/>
    <w:rsid w:val="08EF04A3"/>
    <w:rsid w:val="0B3731C3"/>
    <w:rsid w:val="0E1D2370"/>
    <w:rsid w:val="10687D31"/>
    <w:rsid w:val="160935FF"/>
    <w:rsid w:val="192C114E"/>
    <w:rsid w:val="19AB4782"/>
    <w:rsid w:val="1DF0000D"/>
    <w:rsid w:val="22172BF4"/>
    <w:rsid w:val="23C006B9"/>
    <w:rsid w:val="264B46F9"/>
    <w:rsid w:val="27B909D9"/>
    <w:rsid w:val="2B493F43"/>
    <w:rsid w:val="2BDB585C"/>
    <w:rsid w:val="2BF3383F"/>
    <w:rsid w:val="2D4B2DA1"/>
    <w:rsid w:val="2ED47E62"/>
    <w:rsid w:val="2F121DD6"/>
    <w:rsid w:val="2F6B3F5C"/>
    <w:rsid w:val="2FDE568F"/>
    <w:rsid w:val="305D3E18"/>
    <w:rsid w:val="309727A6"/>
    <w:rsid w:val="30EC4E63"/>
    <w:rsid w:val="31CF4D00"/>
    <w:rsid w:val="35FD751C"/>
    <w:rsid w:val="36296074"/>
    <w:rsid w:val="36D60ED9"/>
    <w:rsid w:val="38387017"/>
    <w:rsid w:val="3CF41CA7"/>
    <w:rsid w:val="3ED85A41"/>
    <w:rsid w:val="43267C44"/>
    <w:rsid w:val="43A50CB5"/>
    <w:rsid w:val="45EB15AD"/>
    <w:rsid w:val="49A6069C"/>
    <w:rsid w:val="49C2188C"/>
    <w:rsid w:val="525751FF"/>
    <w:rsid w:val="53D92252"/>
    <w:rsid w:val="548D2731"/>
    <w:rsid w:val="55B75B34"/>
    <w:rsid w:val="577364AB"/>
    <w:rsid w:val="57C1239B"/>
    <w:rsid w:val="5C7F3251"/>
    <w:rsid w:val="5C864B55"/>
    <w:rsid w:val="5CA60A28"/>
    <w:rsid w:val="5F0A382D"/>
    <w:rsid w:val="60670762"/>
    <w:rsid w:val="621041A6"/>
    <w:rsid w:val="62B44737"/>
    <w:rsid w:val="632C051A"/>
    <w:rsid w:val="63DC3DFE"/>
    <w:rsid w:val="64872EFD"/>
    <w:rsid w:val="64F92379"/>
    <w:rsid w:val="6C824D09"/>
    <w:rsid w:val="6D535020"/>
    <w:rsid w:val="6F130ABE"/>
    <w:rsid w:val="6F5D2E19"/>
    <w:rsid w:val="70640083"/>
    <w:rsid w:val="728255D0"/>
    <w:rsid w:val="75B72C3D"/>
    <w:rsid w:val="77321271"/>
    <w:rsid w:val="7828010F"/>
    <w:rsid w:val="799624E6"/>
    <w:rsid w:val="7BB46A7B"/>
    <w:rsid w:val="7C9676CA"/>
    <w:rsid w:val="7D9A20FD"/>
    <w:rsid w:val="7E5232ED"/>
    <w:rsid w:val="7EE1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113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zsl</cp:lastModifiedBy>
  <dcterms:modified xsi:type="dcterms:W3CDTF">2021-05-13T07:30:44Z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9499219A87864BD3B769A724BF4850C8</vt:lpwstr>
  </property>
</Properties>
</file>