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default" w:ascii="Times New Roman" w:hAnsi="Times New Roman" w:eastAsia="黑体" w:cs="Times New Roman"/>
          <w:sz w:val="32"/>
          <w:szCs w:val="32"/>
          <w:lang w:eastAsia="zh-CN"/>
        </w:rPr>
      </w:pPr>
      <w: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3259455</wp:posOffset>
                </wp:positionH>
                <wp:positionV relativeFrom="paragraph">
                  <wp:posOffset>112395</wp:posOffset>
                </wp:positionV>
                <wp:extent cx="5429885" cy="889000"/>
                <wp:effectExtent l="0" t="0" r="10795" b="10160"/>
                <wp:wrapNone/>
                <wp:docPr id="7" name="组合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5429885" cy="889000"/>
                          <a:chOff x="4592" y="80"/>
                          <a:chExt cx="9733" cy="1594"/>
                        </a:xfrm>
                      </wpg:grpSpPr>
                      <pic:pic xmlns:pic="http://schemas.openxmlformats.org/drawingml/2006/picture">
                        <pic:nvPicPr>
                          <pic:cNvPr id="15371" name="Picture 4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6273" y="80"/>
                            <a:ext cx="8052" cy="1595"/>
                          </a:xfrm>
                          <a:prstGeom prst="rect">
                            <a:avLst/>
                          </a:prstGeom>
                          <a:solidFill>
                            <a:schemeClr val="accent1"/>
                          </a:solidFill>
                          <a:ln w="9525"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6" name="Picture 3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4592" y="81"/>
                            <a:ext cx="1698" cy="159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组合 6" o:spid="_x0000_s1026" o:spt="203" style="position:absolute;left:0pt;margin-left:256.65pt;margin-top:8.85pt;height:70pt;width:427.55pt;z-index:251659264;mso-width-relative:page;mso-height-relative:page;" coordorigin="4592,80" coordsize="9733,1594" o:gfxdata="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">
                <o:lock v:ext="edit" aspectratio="t"/>
                <v:shape id="Picture 4" o:spid="_x0000_s1026" o:spt="75" type="#_x0000_t75" style="position:absolute;left:6273;top:80;height:1595;width:8052;" fillcolor="#5B9BD5 [3204]" filled="t" o:preferrelative="t" stroked="f" coordsize="21600,21600" o:gfxdata="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ACEAhG/&#10;AAAA3gAAAA8AAAAAAAAAAQAgAAAAIgAAAGRycy9kb3ducmV2LnhtbFBLAQIUABQAAAAIAIdO4kAz&#10;LwWeOwAAADkAAAAQAAAAAAAAAAEAIAAAAA4BAABkcnMvc2hhcGV4bWwueG1sUEsFBgAAAAAGAAYA&#10;WwEAALgDAAAAAA==&#10;">
                  <v:fill on="t" focussize="0,0"/>
                  <v:stroke on="f"/>
                  <v:imagedata r:id="rId4" o:title=""/>
                  <o:lock v:ext="edit" aspectratio="t"/>
                </v:shape>
                <v:shape id="Picture 3" o:spid="_x0000_s1026" o:spt="75" type="#_x0000_t75" style="position:absolute;left:4592;top:81;height:1593;width:1698;" filled="f" o:preferrelative="t" stroked="f" coordsize="21600,21600" o:gfxdata="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GczLQe5AAAA2gAA&#10;AA8AAAAAAAAAAQAgAAAAIgAAAGRycy9kb3ducmV2LnhtbFBLAQIUABQAAAAIAIdO4kAzLwWeOwAA&#10;ADkAAAAQAAAAAAAAAAEAIAAAAAgBAABkcnMvc2hhcGV4bWwueG1sUEsFBgAAAAAGAAYAWwEAALID&#10;AAAAAA==&#10;">
                  <v:fill on="f" focussize="0,0"/>
                  <v:stroke on="f"/>
                  <v:imagedata r:id="rId5" o:title=""/>
                  <o:lock v:ext="edit" aspectratio="t"/>
                </v:shape>
              </v:group>
            </w:pict>
          </mc:Fallback>
        </mc:AlternateContent>
      </w:r>
      <w:r>
        <w:rPr>
          <w:rFonts w:hint="eastAsia"/>
          <w:sz w:val="32"/>
          <w:szCs w:val="32"/>
          <w:lang w:eastAsia="zh-CN"/>
        </w:rPr>
        <w:drawing>
          <wp:inline distT="0" distB="0" distL="114300" distR="114300">
            <wp:extent cx="3191510" cy="829945"/>
            <wp:effectExtent l="0" t="0" r="8890" b="8255"/>
            <wp:docPr id="1" name="图片 1" descr="1557124316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557124316(1)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191510" cy="829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default" w:ascii="Times New Roman" w:hAnsi="Times New Roman" w:eastAsia="黑体" w:cs="Times New Roman"/>
          <w:sz w:val="28"/>
          <w:szCs w:val="28"/>
        </w:rPr>
      </w:pPr>
      <w:r>
        <w:rPr>
          <w:rFonts w:hint="default" w:ascii="Times New Roman" w:hAnsi="Times New Roman" w:eastAsia="黑体" w:cs="Times New Roman"/>
          <w:sz w:val="28"/>
          <w:szCs w:val="28"/>
          <w:lang w:eastAsia="zh-CN"/>
        </w:rPr>
        <w:t>研究生学位</w:t>
      </w:r>
      <w:r>
        <w:rPr>
          <w:rFonts w:hint="default" w:ascii="Times New Roman" w:hAnsi="Times New Roman" w:eastAsia="黑体" w:cs="Times New Roman"/>
          <w:sz w:val="28"/>
          <w:szCs w:val="28"/>
        </w:rPr>
        <w:t>论文答辩</w:t>
      </w:r>
      <w:r>
        <w:rPr>
          <w:rFonts w:hint="default" w:ascii="Times New Roman" w:hAnsi="Times New Roman" w:eastAsia="黑体" w:cs="Times New Roman"/>
          <w:sz w:val="28"/>
          <w:szCs w:val="28"/>
          <w:lang w:eastAsia="zh-CN"/>
        </w:rPr>
        <w:t>公告</w:t>
      </w:r>
      <w:r>
        <w:rPr>
          <w:rFonts w:hint="default" w:ascii="Times New Roman" w:hAnsi="Times New Roman" w:eastAsia="黑体" w:cs="Times New Roman"/>
          <w:sz w:val="28"/>
          <w:szCs w:val="28"/>
        </w:rPr>
        <w:t>（20</w:t>
      </w:r>
      <w:r>
        <w:rPr>
          <w:rFonts w:hint="eastAsia" w:ascii="Times New Roman" w:hAnsi="Times New Roman" w:eastAsia="黑体" w:cs="Times New Roman"/>
          <w:sz w:val="28"/>
          <w:szCs w:val="28"/>
          <w:lang w:val="en-US" w:eastAsia="zh-CN"/>
        </w:rPr>
        <w:t>22</w:t>
      </w:r>
      <w:r>
        <w:rPr>
          <w:rFonts w:hint="default" w:ascii="Times New Roman" w:hAnsi="Times New Roman" w:eastAsia="黑体" w:cs="Times New Roman"/>
          <w:sz w:val="28"/>
          <w:szCs w:val="28"/>
        </w:rPr>
        <w:t>夏季）</w:t>
      </w:r>
    </w:p>
    <w:p>
      <w:pPr>
        <w:jc w:val="both"/>
        <w:rPr>
          <w:rFonts w:hint="default" w:ascii="Times New Roman" w:hAnsi="Times New Roman" w:eastAsia="黑体" w:cs="Times New Roman"/>
          <w:sz w:val="24"/>
          <w:szCs w:val="24"/>
        </w:rPr>
      </w:pPr>
      <w:r>
        <w:rPr>
          <w:rFonts w:hint="default" w:ascii="Times New Roman" w:hAnsi="Times New Roman" w:eastAsia="黑体" w:cs="Times New Roman"/>
          <w:sz w:val="24"/>
          <w:szCs w:val="24"/>
        </w:rPr>
        <w:t>各位老师、同学，</w:t>
      </w:r>
    </w:p>
    <w:p>
      <w:pPr>
        <w:ind w:firstLine="480"/>
        <w:jc w:val="both"/>
        <w:rPr>
          <w:rFonts w:hint="default" w:ascii="Times New Roman" w:hAnsi="Times New Roman" w:eastAsia="黑体" w:cs="Times New Roman"/>
          <w:sz w:val="24"/>
          <w:szCs w:val="24"/>
          <w:lang w:eastAsia="zh-CN"/>
        </w:rPr>
      </w:pPr>
      <w:r>
        <w:rPr>
          <w:rFonts w:hint="default" w:ascii="Times New Roman" w:hAnsi="Times New Roman" w:eastAsia="黑体" w:cs="Times New Roman"/>
          <w:sz w:val="24"/>
          <w:szCs w:val="24"/>
        </w:rPr>
        <w:t>20</w:t>
      </w:r>
      <w:r>
        <w:rPr>
          <w:rFonts w:hint="eastAsia" w:ascii="Times New Roman" w:hAnsi="Times New Roman" w:eastAsia="黑体" w:cs="Times New Roman"/>
          <w:sz w:val="24"/>
          <w:szCs w:val="24"/>
          <w:lang w:val="en-US" w:eastAsia="zh-CN"/>
        </w:rPr>
        <w:t>22</w:t>
      </w:r>
      <w:r>
        <w:rPr>
          <w:rFonts w:hint="default" w:ascii="Times New Roman" w:hAnsi="Times New Roman" w:eastAsia="黑体" w:cs="Times New Roman"/>
          <w:sz w:val="24"/>
          <w:szCs w:val="24"/>
        </w:rPr>
        <w:t>年夏季毕业答辩安排</w:t>
      </w:r>
      <w:r>
        <w:rPr>
          <w:rFonts w:hint="default" w:ascii="Times New Roman" w:hAnsi="Times New Roman" w:eastAsia="黑体" w:cs="Times New Roman"/>
          <w:sz w:val="24"/>
          <w:szCs w:val="24"/>
          <w:lang w:eastAsia="zh-CN"/>
        </w:rPr>
        <w:t>如下</w:t>
      </w:r>
      <w:r>
        <w:rPr>
          <w:rFonts w:hint="eastAsia" w:ascii="Times New Roman" w:hAnsi="Times New Roman" w:eastAsia="黑体" w:cs="Times New Roman"/>
          <w:sz w:val="24"/>
          <w:szCs w:val="24"/>
          <w:lang w:eastAsia="zh-CN"/>
        </w:rPr>
        <w:t>：</w:t>
      </w:r>
      <w:bookmarkStart w:id="0" w:name="_GoBack"/>
      <w:bookmarkEnd w:id="0"/>
    </w:p>
    <w:tbl>
      <w:tblPr>
        <w:tblStyle w:val="3"/>
        <w:tblpPr w:leftFromText="45" w:rightFromText="45" w:vertAnchor="text" w:tblpXSpec="center"/>
        <w:tblW w:w="13944" w:type="dxa"/>
        <w:jc w:val="center"/>
        <w:tblBorders>
          <w:top w:val="outset" w:color="000000" w:sz="6" w:space="0"/>
          <w:left w:val="outset" w:color="000000" w:sz="6" w:space="0"/>
          <w:bottom w:val="outset" w:color="000000" w:sz="6" w:space="0"/>
          <w:right w:val="outset" w:color="000000" w:sz="6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59"/>
        <w:gridCol w:w="1079"/>
        <w:gridCol w:w="782"/>
        <w:gridCol w:w="4440"/>
        <w:gridCol w:w="4260"/>
        <w:gridCol w:w="1785"/>
        <w:gridCol w:w="739"/>
      </w:tblGrid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20"/>
                <w:szCs w:val="20"/>
                <w:highlight w:val="none"/>
              </w:rPr>
              <w:t>答辩人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20"/>
                <w:szCs w:val="20"/>
                <w:highlight w:val="none"/>
              </w:rPr>
              <w:t>申请学位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20"/>
                <w:szCs w:val="20"/>
                <w:highlight w:val="none"/>
              </w:rPr>
              <w:t>导师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20"/>
                <w:szCs w:val="20"/>
                <w:highlight w:val="none"/>
              </w:rPr>
              <w:t>论文题目</w:t>
            </w:r>
          </w:p>
        </w:tc>
        <w:tc>
          <w:tcPr>
            <w:tcW w:w="426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20"/>
                <w:szCs w:val="20"/>
                <w:highlight w:val="none"/>
              </w:rPr>
              <w:t>答辩委员会成员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color w:val="auto"/>
                <w:kern w:val="0"/>
                <w:sz w:val="20"/>
                <w:szCs w:val="20"/>
                <w:highlight w:val="none"/>
              </w:rPr>
              <w:t>时间</w:t>
            </w:r>
          </w:p>
        </w:tc>
        <w:tc>
          <w:tcPr>
            <w:tcW w:w="73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b/>
                <w:bCs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b/>
                <w:bCs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地点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6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严 毅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硕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吴秀杰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</w:rPr>
              <w:t>颞线的演化及其在现代人群中变异的研究</w:t>
            </w:r>
          </w:p>
        </w:tc>
        <w:tc>
          <w:tcPr>
            <w:tcW w:w="426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</w:rPr>
              <w:t>主席：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刘武</w:t>
            </w:r>
          </w:p>
          <w:p>
            <w:pPr>
              <w:widowControl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</w:rPr>
              <w:t>委员：王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明辉、何嘉宁、邢松、倪喜军</w:t>
            </w:r>
          </w:p>
          <w:p>
            <w:pPr>
              <w:widowControl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</w:rPr>
              <w:t>评阅人：王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明辉、何嘉宁</w:t>
            </w:r>
          </w:p>
          <w:p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秘书：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赵昱浩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5月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12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日（周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四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）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上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午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9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: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73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702智人部落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6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刘雅琳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硕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士</w:t>
            </w:r>
          </w:p>
        </w:tc>
        <w:tc>
          <w:tcPr>
            <w:tcW w:w="782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付巧妹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12,000年以来广西福建地区古人群线粒体全基因组研究</w:t>
            </w:r>
          </w:p>
        </w:tc>
        <w:tc>
          <w:tcPr>
            <w:tcW w:w="426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</w:rPr>
              <w:t>主席：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李小强</w:t>
            </w:r>
          </w:p>
          <w:p>
            <w:pPr>
              <w:widowControl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</w:rPr>
              <w:t>委员：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曾长青、吕红亮、周新郢、杨益民、关莹</w:t>
            </w:r>
          </w:p>
          <w:p>
            <w:pPr>
              <w:widowControl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</w:rPr>
              <w:t>评阅人：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周新郢、谢光茂、张晓明</w:t>
            </w:r>
          </w:p>
          <w:p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秘书：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朱士伦</w:t>
            </w:r>
          </w:p>
        </w:tc>
        <w:tc>
          <w:tcPr>
            <w:tcW w:w="1785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5月13日（周五）上午9:00</w:t>
            </w:r>
          </w:p>
          <w:p>
            <w:pPr>
              <w:widowControl/>
              <w:ind w:left="630" w:hanging="600" w:hangingChars="300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739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702智人部落</w:t>
            </w:r>
          </w:p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1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郑泽权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硕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士</w:t>
            </w:r>
          </w:p>
        </w:tc>
        <w:tc>
          <w:tcPr>
            <w:tcW w:w="782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444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</w:rPr>
              <w:t>新疆小河遗址干酪样本古开氏乳杆菌基因组研究</w:t>
            </w:r>
          </w:p>
        </w:tc>
        <w:tc>
          <w:tcPr>
            <w:tcW w:w="426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</w:rPr>
              <w:t>主席：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李小强</w:t>
            </w:r>
          </w:p>
          <w:p>
            <w:pPr>
              <w:widowControl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</w:rPr>
              <w:t>委员：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曾长青、吕红亮、周新郢、杨益民、关莹</w:t>
            </w:r>
          </w:p>
          <w:p>
            <w:pPr>
              <w:widowControl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</w:rPr>
              <w:t>评阅人：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杨益民、关莹、张晓明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秘书：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朱士伦</w:t>
            </w:r>
          </w:p>
        </w:tc>
        <w:tc>
          <w:tcPr>
            <w:tcW w:w="1785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</w:rPr>
            </w:pPr>
          </w:p>
        </w:tc>
        <w:tc>
          <w:tcPr>
            <w:tcW w:w="739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丁曼雨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士</w:t>
            </w:r>
          </w:p>
        </w:tc>
        <w:tc>
          <w:tcPr>
            <w:tcW w:w="782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444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5100-500BP青藏高原古代居民核基因组研究</w:t>
            </w:r>
          </w:p>
        </w:tc>
        <w:tc>
          <w:tcPr>
            <w:tcW w:w="426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</w:rPr>
              <w:t>主席：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李小强</w:t>
            </w:r>
          </w:p>
          <w:p>
            <w:pPr>
              <w:widowControl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</w:rPr>
              <w:t>委员：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曾长青、吕红亮、周新郢、杨益民</w:t>
            </w:r>
          </w:p>
          <w:p>
            <w:pPr>
              <w:widowControl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</w:rPr>
              <w:t>评阅人：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曾长青、崔银秋、吕红亮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秘书：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朱士伦</w:t>
            </w:r>
          </w:p>
        </w:tc>
        <w:tc>
          <w:tcPr>
            <w:tcW w:w="1785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ind w:left="630" w:hanging="600" w:hangingChars="300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739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王一飒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硕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王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元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安徽繁昌癞痢山东裂隙早更新世的异仓鼠</w:t>
            </w:r>
          </w:p>
        </w:tc>
        <w:tc>
          <w:tcPr>
            <w:tcW w:w="426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主席：倪喜军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委员：秦华峰、金昌柱、张颖奇、李强、葛俊逸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评阅人：张颖奇、李强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秘书：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张欣玥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5月16日（周一）上午9:00</w:t>
            </w:r>
          </w:p>
        </w:tc>
        <w:tc>
          <w:tcPr>
            <w:tcW w:w="73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317会议室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90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刘姝敏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硕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李志恒邹晶梅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中生代热河生物群中鸟类胃石的研究</w:t>
            </w:r>
          </w:p>
        </w:tc>
        <w:tc>
          <w:tcPr>
            <w:tcW w:w="426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主席：汪筱林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委员：董丽萍、姬书安、刘俊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评阅人：汪筱林、吴飞翔、董丽萍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秘书：</w:t>
            </w:r>
            <w:r>
              <w:rPr>
                <w:rFonts w:hint="eastAsia" w:ascii="Times New Roman" w:hAnsi="Times New Roman" w:eastAsia="黑体" w:cs="Times New Roman"/>
                <w:strike w:val="0"/>
                <w:dstrike w:val="0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张泽川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5月16日（周一）上午9:00</w:t>
            </w:r>
          </w:p>
        </w:tc>
        <w:tc>
          <w:tcPr>
            <w:tcW w:w="73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首建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9楼会议室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刘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迪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士</w:t>
            </w:r>
          </w:p>
        </w:tc>
        <w:tc>
          <w:tcPr>
            <w:tcW w:w="782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周忠和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中生代鸟类体重估计及其相关生物学问题的研究</w:t>
            </w:r>
          </w:p>
        </w:tc>
        <w:tc>
          <w:tcPr>
            <w:tcW w:w="426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 xml:space="preserve">主席：徐星 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 xml:space="preserve">委员：汪筱林、姬书安、万晓樵、王敏、江大勇、刘俊 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评阅人：王敏、汪筱林、姬书安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秘书：</w:t>
            </w:r>
            <w:r>
              <w:rPr>
                <w:rFonts w:hint="eastAsia" w:ascii="Times New Roman" w:hAnsi="Times New Roman" w:eastAsia="黑体" w:cs="Times New Roman"/>
                <w:strike w:val="0"/>
                <w:dstrike w:val="0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刘碧莹</w:t>
            </w:r>
          </w:p>
        </w:tc>
        <w:tc>
          <w:tcPr>
            <w:tcW w:w="1785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5月16日（周一）下午1:00</w:t>
            </w:r>
          </w:p>
        </w:tc>
        <w:tc>
          <w:tcPr>
            <w:tcW w:w="739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首建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9楼会议室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吴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倩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士</w:t>
            </w:r>
          </w:p>
        </w:tc>
        <w:tc>
          <w:tcPr>
            <w:tcW w:w="782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444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鸟类肩带关节的形态和组织特征及其演化和功能分析</w:t>
            </w:r>
          </w:p>
        </w:tc>
        <w:tc>
          <w:tcPr>
            <w:tcW w:w="426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 xml:space="preserve">主席：徐星 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 xml:space="preserve">委员：汪筱林、姬书安、万晓樵、张玉光、江大勇、刘俊 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评阅人：徐星、汪筱林、姬书安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trike w:val="0"/>
                <w:dstrike w:val="0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秘书：</w:t>
            </w:r>
            <w:r>
              <w:rPr>
                <w:rFonts w:hint="eastAsia" w:ascii="Times New Roman" w:hAnsi="Times New Roman" w:eastAsia="黑体" w:cs="Times New Roman"/>
                <w:strike w:val="0"/>
                <w:dstrike w:val="0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刘碧莹</w:t>
            </w:r>
          </w:p>
        </w:tc>
        <w:tc>
          <w:tcPr>
            <w:tcW w:w="1785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739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朱旭峰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汪筱林王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强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中国恐龙蛋壳的显微结构研究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ab/>
            </w:r>
          </w:p>
        </w:tc>
        <w:tc>
          <w:tcPr>
            <w:tcW w:w="426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 xml:space="preserve">主席：徐星 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 xml:space="preserve">委员：周忠和、姬书安、万晓樵、张玉光、刘俊 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评阅人：张玉光、姬书安、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刘俊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秘书：周明笑</w:t>
            </w:r>
          </w:p>
        </w:tc>
        <w:tc>
          <w:tcPr>
            <w:tcW w:w="1785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739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王世营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徐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星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辽西下白垩统九佛堂组两种早期鸟类及鸟类早期演化的研究</w:t>
            </w:r>
          </w:p>
        </w:tc>
        <w:tc>
          <w:tcPr>
            <w:tcW w:w="426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 xml:space="preserve">主席：周忠和 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 xml:space="preserve">委员：江大勇、姬书安、姜宝玉、刘俊 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评阅人：江大勇、姬书安、姜宝玉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秘书：</w:t>
            </w:r>
            <w:r>
              <w:rPr>
                <w:rFonts w:hint="eastAsia" w:ascii="Times New Roman" w:hAnsi="Times New Roman" w:eastAsia="黑体" w:cs="Times New Roman"/>
                <w:strike w:val="0"/>
                <w:dstrike w:val="0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刘碧莹</w:t>
            </w:r>
          </w:p>
        </w:tc>
        <w:tc>
          <w:tcPr>
            <w:tcW w:w="1785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739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房庚雨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硕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张弥曼吴飞翔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柴达木盆地上新世伍氏献文鱼骨组织学研究</w:t>
            </w:r>
          </w:p>
        </w:tc>
        <w:tc>
          <w:tcPr>
            <w:tcW w:w="426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主席：孙元林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委员：徐光辉、赵祺、朱幼安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评阅人：赵祺、朱幼安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秘书：鲁丹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5月17日（周二）上午9:00</w:t>
            </w:r>
          </w:p>
        </w:tc>
        <w:tc>
          <w:tcPr>
            <w:tcW w:w="73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317会议室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黄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超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高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星</w:t>
            </w:r>
          </w:p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张双权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烧骨的实验考古学研究及其应用</w:t>
            </w:r>
          </w:p>
        </w:tc>
        <w:tc>
          <w:tcPr>
            <w:tcW w:w="426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 xml:space="preserve">主席：王幼平 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委员：陈全家、王社江、杜水生、陈胜前、李锋、高星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评阅人：王社江、陈胜前、邓成龙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秘书：郭玥婷</w:t>
            </w:r>
          </w:p>
        </w:tc>
        <w:tc>
          <w:tcPr>
            <w:tcW w:w="1785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5月17日（周二）上午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8:30</w:t>
            </w:r>
          </w:p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739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702智人部落</w:t>
            </w:r>
          </w:p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  <w:p>
            <w:pPr>
              <w:widowControl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徐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廷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王社江高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星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高分辨率环境背景下的和龙大洞遗址石器工业研究</w:t>
            </w:r>
          </w:p>
        </w:tc>
        <w:tc>
          <w:tcPr>
            <w:tcW w:w="426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主席：王幼平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委员：陈全家、杜水生、李锋、陈胜前、张双权、高星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评阅人：王幼平、陈全家、杜水生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秘书：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郭玥婷</w:t>
            </w:r>
          </w:p>
        </w:tc>
        <w:tc>
          <w:tcPr>
            <w:tcW w:w="1785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739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戴静雯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硕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张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乐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宁夏鸽子山遗址第10地点动物考古学研究</w:t>
            </w:r>
          </w:p>
        </w:tc>
        <w:tc>
          <w:tcPr>
            <w:tcW w:w="426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主席：杜水生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委员：陈全家，王幼平，高星，王社江，陈胜前，张双权，李锋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评阅人：裴树文，张双权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秘书：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李葭萌</w:t>
            </w:r>
          </w:p>
        </w:tc>
        <w:tc>
          <w:tcPr>
            <w:tcW w:w="1785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5月17日（周二）下午2:00</w:t>
            </w:r>
          </w:p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739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胡晓纯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硕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高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星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贵州马鞍山遗址1986年出土石制品研究</w:t>
            </w:r>
          </w:p>
        </w:tc>
        <w:tc>
          <w:tcPr>
            <w:tcW w:w="426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主席：杜水生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委员：陈全家，王幼平，王社江，陈胜前，张双权，张乐、高星、李锋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评阅人：李锋、裴树文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秘书：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李葭萌</w:t>
            </w:r>
          </w:p>
        </w:tc>
        <w:tc>
          <w:tcPr>
            <w:tcW w:w="1785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739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2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张钰哲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硕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李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锋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石器技术与原料关系探讨———以甘肃徐家城和石峡口遗址为例</w:t>
            </w:r>
          </w:p>
        </w:tc>
        <w:tc>
          <w:tcPr>
            <w:tcW w:w="426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主席：杜水生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委员：陈全家，王幼平，高星，王社江，陈胜前，张双权，张乐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评阅人：赵海龙、王春雪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秘书：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李葭萌</w:t>
            </w:r>
          </w:p>
        </w:tc>
        <w:tc>
          <w:tcPr>
            <w:tcW w:w="1785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739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孟馨媛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硕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盖志琨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云南曲靖下泥盆统真盔甲鱼目形态学与系统学研究</w:t>
            </w:r>
          </w:p>
        </w:tc>
        <w:tc>
          <w:tcPr>
            <w:tcW w:w="426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主席：朱敏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委员：赵文金、薛进庄、姬书安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评阅人：赵文金、薛进庄、姬书安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秘书：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山显任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5月19日（周四）上午9:00</w:t>
            </w:r>
          </w:p>
        </w:tc>
        <w:tc>
          <w:tcPr>
            <w:tcW w:w="73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首建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9楼会议室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白炜鹏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邓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涛</w:t>
            </w:r>
          </w:p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董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为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山西天镇辛窑子沟的有蹄类化石研究</w:t>
            </w:r>
          </w:p>
        </w:tc>
        <w:tc>
          <w:tcPr>
            <w:tcW w:w="426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 xml:space="preserve">主席：张云翔 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委员：吉学平 、邱占祥、同号文、刘金毅、王世骐、倪喜军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评阅人：刘金毅、王世骐、吉学平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秘书：徐冉成、王晓阳</w:t>
            </w:r>
          </w:p>
        </w:tc>
        <w:tc>
          <w:tcPr>
            <w:tcW w:w="1785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5月19日（周四）上午8:30</w:t>
            </w:r>
          </w:p>
        </w:tc>
        <w:tc>
          <w:tcPr>
            <w:tcW w:w="739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317会议室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熊武阳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邱占祥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食肉目猫型类颅基部形态对比研究</w:t>
            </w:r>
          </w:p>
        </w:tc>
        <w:tc>
          <w:tcPr>
            <w:tcW w:w="426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 xml:space="preserve">主席：张云翔 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委员：吉学平、邓涛、董为、同号文、刘金毅、王世骐、倪喜军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评阅人：刘金毅、王世骐、吉学平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秘书：徐冉成、王晓阳</w:t>
            </w:r>
          </w:p>
        </w:tc>
        <w:tc>
          <w:tcPr>
            <w:tcW w:w="1785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739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何凯泽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邓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涛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越南那阳始新世晚期粪化石形态和生物地球化学分析</w:t>
            </w:r>
          </w:p>
        </w:tc>
        <w:tc>
          <w:tcPr>
            <w:tcW w:w="426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 xml:space="preserve">主席：张云翔 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委员：吉学平 、邱占祥、同号文、刘金毅、董为、王世骐、倪喜军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评阅人：同号文、倪喜军、吉学平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秘书：徐冉成、王晓阳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5月19日（周四）下午2:00</w:t>
            </w:r>
          </w:p>
        </w:tc>
        <w:tc>
          <w:tcPr>
            <w:tcW w:w="739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马嘉成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硕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士</w:t>
            </w:r>
          </w:p>
        </w:tc>
        <w:tc>
          <w:tcPr>
            <w:tcW w:w="782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周新郢</w:t>
            </w:r>
          </w:p>
        </w:tc>
        <w:tc>
          <w:tcPr>
            <w:tcW w:w="444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中新世晚期元谋古猿动物群的古食谱、古环境研究</w:t>
            </w:r>
          </w:p>
        </w:tc>
        <w:tc>
          <w:tcPr>
            <w:tcW w:w="4260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主席：李小强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委员：赵克良、吴妍、杨益民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评阅人：李小强、赵克良、吴妍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秘书：汪静怡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5月19日（周四）下午2:30</w:t>
            </w:r>
          </w:p>
        </w:tc>
        <w:tc>
          <w:tcPr>
            <w:tcW w:w="73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首建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9楼会议室</w:t>
            </w:r>
          </w:p>
        </w:tc>
      </w:tr>
    </w:tbl>
    <w:p>
      <w:pPr>
        <w:ind w:firstLine="480" w:firstLineChars="200"/>
        <w:jc w:val="both"/>
        <w:rPr>
          <w:rFonts w:hint="default" w:ascii="Times New Roman" w:hAnsi="Times New Roman" w:eastAsia="黑体" w:cs="Times New Roman"/>
          <w:sz w:val="24"/>
          <w:szCs w:val="24"/>
        </w:rPr>
      </w:pPr>
      <w:r>
        <w:rPr>
          <w:rFonts w:hint="default" w:ascii="Times New Roman" w:hAnsi="Times New Roman" w:eastAsia="黑体" w:cs="Times New Roman"/>
          <w:sz w:val="24"/>
          <w:szCs w:val="24"/>
        </w:rPr>
        <w:t>请答辩人做好准备，答辩委员会成员准时出席，欢迎全所学生、同仁参加！</w:t>
      </w:r>
    </w:p>
    <w:p>
      <w:pPr>
        <w:ind w:firstLine="480" w:firstLineChars="200"/>
        <w:jc w:val="both"/>
        <w:rPr>
          <w:rFonts w:hint="default" w:ascii="Times New Roman" w:hAnsi="Times New Roman" w:eastAsia="黑体" w:cs="Times New Roman"/>
          <w:sz w:val="24"/>
          <w:szCs w:val="24"/>
        </w:rPr>
      </w:pPr>
      <w:r>
        <w:rPr>
          <w:rFonts w:hint="default" w:ascii="Times New Roman" w:hAnsi="Times New Roman" w:eastAsia="黑体" w:cs="Times New Roman"/>
          <w:sz w:val="24"/>
          <w:szCs w:val="24"/>
        </w:rPr>
        <w:t xml:space="preserve">着装要求：请参加答辩的师生着庄重大方得体服装。  </w:t>
      </w:r>
    </w:p>
    <w:p>
      <w:pPr>
        <w:jc w:val="both"/>
        <w:rPr>
          <w:rFonts w:hint="default" w:ascii="Times New Roman" w:hAnsi="Times New Roman" w:eastAsia="黑体" w:cs="Times New Roman"/>
          <w:sz w:val="24"/>
          <w:szCs w:val="24"/>
        </w:rPr>
      </w:pPr>
      <w:r>
        <w:rPr>
          <w:rFonts w:hint="default" w:ascii="Times New Roman" w:hAnsi="Times New Roman" w:eastAsia="黑体" w:cs="Times New Roman"/>
          <w:sz w:val="28"/>
          <w:szCs w:val="28"/>
          <w:lang w:val="en-US" w:eastAsia="zh-CN"/>
        </w:rPr>
        <w:t xml:space="preserve">                                                                            </w:t>
      </w:r>
      <w:r>
        <w:rPr>
          <w:rFonts w:hint="default" w:ascii="Times New Roman" w:hAnsi="Times New Roman" w:eastAsia="黑体" w:cs="Times New Roman"/>
          <w:sz w:val="24"/>
          <w:szCs w:val="24"/>
        </w:rPr>
        <w:t>研究生部</w:t>
      </w:r>
    </w:p>
    <w:p>
      <w:pPr>
        <w:jc w:val="both"/>
        <w:rPr>
          <w:rFonts w:hint="default" w:ascii="Times New Roman" w:hAnsi="Times New Roman" w:eastAsia="黑体" w:cs="Times New Roman"/>
          <w:kern w:val="0"/>
          <w:szCs w:val="21"/>
        </w:rPr>
      </w:pPr>
      <w:r>
        <w:rPr>
          <w:rFonts w:hint="default" w:ascii="Times New Roman" w:hAnsi="Times New Roman" w:eastAsia="黑体" w:cs="Times New Roman"/>
          <w:sz w:val="24"/>
          <w:szCs w:val="24"/>
          <w:lang w:val="en-US" w:eastAsia="zh-CN"/>
        </w:rPr>
        <w:t xml:space="preserve">                                                                                      </w:t>
      </w:r>
      <w:r>
        <w:rPr>
          <w:rFonts w:hint="default" w:ascii="Times New Roman" w:hAnsi="Times New Roman" w:eastAsia="黑体" w:cs="Times New Roman"/>
          <w:sz w:val="24"/>
          <w:szCs w:val="24"/>
        </w:rPr>
        <w:t>二〇</w:t>
      </w:r>
      <w:r>
        <w:rPr>
          <w:rFonts w:hint="eastAsia" w:ascii="Times New Roman" w:hAnsi="Times New Roman" w:eastAsia="黑体" w:cs="Times New Roman"/>
          <w:sz w:val="24"/>
          <w:szCs w:val="24"/>
          <w:lang w:eastAsia="zh-CN"/>
        </w:rPr>
        <w:t>二二</w:t>
      </w:r>
      <w:r>
        <w:rPr>
          <w:rFonts w:hint="default" w:ascii="Times New Roman" w:hAnsi="Times New Roman" w:eastAsia="黑体" w:cs="Times New Roman"/>
          <w:sz w:val="24"/>
          <w:szCs w:val="24"/>
        </w:rPr>
        <w:t>年五月</w:t>
      </w:r>
    </w:p>
    <w:sectPr>
      <w:pgSz w:w="16838" w:h="11906" w:orient="landscape"/>
      <w:pgMar w:top="794" w:right="1800" w:bottom="794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type="lines" w:linePitch="321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NkMDliMGRlZDRjMDg0MGFmNzRjMWJkZWQwODk5MDIifQ=="/>
  </w:docVars>
  <w:rsids>
    <w:rsidRoot w:val="5C864B55"/>
    <w:rsid w:val="01123BC8"/>
    <w:rsid w:val="02DE4C5A"/>
    <w:rsid w:val="03CC619B"/>
    <w:rsid w:val="04CF63CC"/>
    <w:rsid w:val="07655267"/>
    <w:rsid w:val="08EF04A3"/>
    <w:rsid w:val="0B3731C3"/>
    <w:rsid w:val="0B5E5DFE"/>
    <w:rsid w:val="0E1D2370"/>
    <w:rsid w:val="0E8A47E5"/>
    <w:rsid w:val="0E8B6067"/>
    <w:rsid w:val="10687D31"/>
    <w:rsid w:val="106F7E25"/>
    <w:rsid w:val="160935FF"/>
    <w:rsid w:val="192C114E"/>
    <w:rsid w:val="19AB4782"/>
    <w:rsid w:val="1DF0000D"/>
    <w:rsid w:val="203B1136"/>
    <w:rsid w:val="22172BF4"/>
    <w:rsid w:val="23C006B9"/>
    <w:rsid w:val="24117194"/>
    <w:rsid w:val="264B46F9"/>
    <w:rsid w:val="27B909D9"/>
    <w:rsid w:val="294042DC"/>
    <w:rsid w:val="2A0B6C7A"/>
    <w:rsid w:val="2B493F43"/>
    <w:rsid w:val="2BDB585C"/>
    <w:rsid w:val="2BF3383F"/>
    <w:rsid w:val="2BF85D1B"/>
    <w:rsid w:val="2D4B2DA1"/>
    <w:rsid w:val="2EB81E7E"/>
    <w:rsid w:val="2ED47E62"/>
    <w:rsid w:val="2F121DD6"/>
    <w:rsid w:val="2F6B3F5C"/>
    <w:rsid w:val="2FDE568F"/>
    <w:rsid w:val="305D3E18"/>
    <w:rsid w:val="309727A6"/>
    <w:rsid w:val="30EC4E63"/>
    <w:rsid w:val="31CF4D00"/>
    <w:rsid w:val="34C44C99"/>
    <w:rsid w:val="35FD751C"/>
    <w:rsid w:val="36296074"/>
    <w:rsid w:val="36D60ED9"/>
    <w:rsid w:val="38387017"/>
    <w:rsid w:val="3CF41CA7"/>
    <w:rsid w:val="3ED85A41"/>
    <w:rsid w:val="43267C44"/>
    <w:rsid w:val="43A50CB5"/>
    <w:rsid w:val="454029E4"/>
    <w:rsid w:val="45EB15AD"/>
    <w:rsid w:val="46AE3A99"/>
    <w:rsid w:val="49A6069C"/>
    <w:rsid w:val="49C2188C"/>
    <w:rsid w:val="4E197BF3"/>
    <w:rsid w:val="52300482"/>
    <w:rsid w:val="525751FF"/>
    <w:rsid w:val="53D92252"/>
    <w:rsid w:val="548D2731"/>
    <w:rsid w:val="55B75B34"/>
    <w:rsid w:val="577364AB"/>
    <w:rsid w:val="57C1239B"/>
    <w:rsid w:val="5C7F3251"/>
    <w:rsid w:val="5C864B55"/>
    <w:rsid w:val="5CA60A28"/>
    <w:rsid w:val="5F0A382D"/>
    <w:rsid w:val="60670762"/>
    <w:rsid w:val="621041A6"/>
    <w:rsid w:val="62B44737"/>
    <w:rsid w:val="632C051A"/>
    <w:rsid w:val="63DC3DFE"/>
    <w:rsid w:val="64872EFD"/>
    <w:rsid w:val="64F92379"/>
    <w:rsid w:val="66720C32"/>
    <w:rsid w:val="6C824D09"/>
    <w:rsid w:val="6D535020"/>
    <w:rsid w:val="6F130ABE"/>
    <w:rsid w:val="6F5D2E19"/>
    <w:rsid w:val="70640083"/>
    <w:rsid w:val="728255D0"/>
    <w:rsid w:val="75B72C3D"/>
    <w:rsid w:val="77233F4E"/>
    <w:rsid w:val="77321271"/>
    <w:rsid w:val="774E09AA"/>
    <w:rsid w:val="7828010F"/>
    <w:rsid w:val="799624E6"/>
    <w:rsid w:val="79D42CFE"/>
    <w:rsid w:val="7AA35AFA"/>
    <w:rsid w:val="7BB46A7B"/>
    <w:rsid w:val="7C9676CA"/>
    <w:rsid w:val="7D9A20FD"/>
    <w:rsid w:val="7E5232ED"/>
    <w:rsid w:val="7EE11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sl\AppData\Roaming\Kingsoft\wps\addons\pool\win-i386\knewfileres_1.0.0.3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4</Pages>
  <Words>1879</Words>
  <Characters>1965</Characters>
  <Lines>0</Lines>
  <Paragraphs>0</Paragraphs>
  <TotalTime>433</TotalTime>
  <ScaleCrop>false</ScaleCrop>
  <LinksUpToDate>false</LinksUpToDate>
  <CharactersWithSpaces>2183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2018-05-15T03:05:00Z</dcterms:created>
  <dc:creator>喂，安静</dc:creator>
  <cp:lastModifiedBy>吃霾少女Charis</cp:lastModifiedBy>
  <cp:lastPrinted>2022-04-27T01:48:27Z</cp:lastPrinted>
  <dcterms:modified xsi:type="dcterms:W3CDTF">2022-04-27T08:48:28Z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9499219A87864BD3B769A724BF4850C8</vt:lpwstr>
  </property>
  <property fmtid="{D5CDD505-2E9C-101B-9397-08002B2CF9AE}" pid="4" name="commondata">
    <vt:lpwstr>eyJoZGlkIjoiY2NkMDliMGRlZDRjMDg0MGFmNzRjMWJkZWQwODk5MDIifQ==</vt:lpwstr>
  </property>
</Properties>
</file>