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3259455</wp:posOffset>
                </wp:positionH>
                <wp:positionV relativeFrom="paragraph">
                  <wp:posOffset>112395</wp:posOffset>
                </wp:positionV>
                <wp:extent cx="5429885" cy="889000"/>
                <wp:effectExtent l="0" t="0" r="10795" b="10160"/>
                <wp:wrapNone/>
                <wp:docPr id="7" name="组合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429885" cy="889000"/>
                          <a:chOff x="4592" y="80"/>
                          <a:chExt cx="9733" cy="1594"/>
                        </a:xfrm>
                      </wpg:grpSpPr>
                      <pic:pic xmlns:pic="http://schemas.openxmlformats.org/drawingml/2006/picture">
                        <pic:nvPicPr>
                          <pic:cNvPr id="1537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6273" y="80"/>
                            <a:ext cx="8052" cy="159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592" y="81"/>
                            <a:ext cx="1698" cy="1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256.65pt;margin-top:8.85pt;height:70pt;width:427.55pt;z-index:251659264;mso-width-relative:page;mso-height-relative:page;" coordorigin="4592,80" coordsize="9733,1594" o:gfxdata="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">
                <o:lock v:ext="edit" aspectratio="t"/>
                <v:shape id="Picture 4" o:spid="_x0000_s1026" o:spt="75" type="#_x0000_t75" style="position:absolute;left:6273;top:80;height:1595;width:8052;" fillcolor="#5B9BD5 [3204]" filled="t" o:preferrelative="t" stroked="f" coordsize="21600,21600" o:gfxdata="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CEAhG/&#10;AAAA3g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r:id="rId4" o:title=""/>
                  <o:lock v:ext="edit" aspectratio="t"/>
                </v:shape>
                <v:shape id="Picture 3" o:spid="_x0000_s1026" o:spt="75" type="#_x0000_t75" style="position:absolute;left:4592;top:81;height:1593;width:1698;" filled="f" o:preferrelative="t" stroked="f" coordsize="21600,21600" o:gfxdata="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czLQe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191510" cy="829945"/>
            <wp:effectExtent l="0" t="0" r="8890" b="8255"/>
            <wp:docPr id="1" name="图片 1" descr="155712431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57124316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9151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研究生学位</w:t>
      </w:r>
      <w:r>
        <w:rPr>
          <w:rFonts w:hint="default" w:ascii="Times New Roman" w:hAnsi="Times New Roman" w:eastAsia="黑体" w:cs="Times New Roman"/>
          <w:sz w:val="28"/>
          <w:szCs w:val="28"/>
        </w:rPr>
        <w:t>论文答辩</w:t>
      </w: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公告</w:t>
      </w:r>
      <w:r>
        <w:rPr>
          <w:rFonts w:hint="default" w:ascii="Times New Roman" w:hAnsi="Times New Roman" w:eastAsia="黑体" w:cs="Times New Roman"/>
          <w:sz w:val="28"/>
          <w:szCs w:val="28"/>
        </w:rPr>
        <w:t>（20</w:t>
      </w:r>
      <w:r>
        <w:rPr>
          <w:rFonts w:hint="eastAsia" w:ascii="Times New Roman" w:hAnsi="Times New Roman" w:eastAsia="黑体" w:cs="Times New Roman"/>
          <w:sz w:val="28"/>
          <w:szCs w:val="28"/>
          <w:lang w:val="en-US" w:eastAsia="zh-CN"/>
        </w:rPr>
        <w:t>23冬</w:t>
      </w:r>
      <w:r>
        <w:rPr>
          <w:rFonts w:hint="default" w:ascii="Times New Roman" w:hAnsi="Times New Roman" w:eastAsia="黑体" w:cs="Times New Roman"/>
          <w:sz w:val="28"/>
          <w:szCs w:val="28"/>
        </w:rPr>
        <w:t>季）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各位老师、同学，</w:t>
      </w:r>
    </w:p>
    <w:p>
      <w:pPr>
        <w:ind w:firstLine="480"/>
        <w:jc w:val="both"/>
        <w:rPr>
          <w:rFonts w:hint="default" w:ascii="Times New Roman" w:hAnsi="Times New Roman" w:eastAsia="黑体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20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23</w:t>
      </w:r>
      <w:r>
        <w:rPr>
          <w:rFonts w:hint="default" w:ascii="Times New Roman" w:hAnsi="Times New Roman" w:eastAsia="黑体" w:cs="Times New Roman"/>
          <w:sz w:val="24"/>
          <w:szCs w:val="24"/>
        </w:rPr>
        <w:t>年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冬</w:t>
      </w:r>
      <w:r>
        <w:rPr>
          <w:rFonts w:hint="default" w:ascii="Times New Roman" w:hAnsi="Times New Roman" w:eastAsia="黑体" w:cs="Times New Roman"/>
          <w:sz w:val="24"/>
          <w:szCs w:val="24"/>
        </w:rPr>
        <w:t>季毕业答辩安排</w:t>
      </w: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如下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：</w:t>
      </w:r>
    </w:p>
    <w:tbl>
      <w:tblPr>
        <w:tblStyle w:val="3"/>
        <w:tblpPr w:leftFromText="45" w:rightFromText="45" w:vertAnchor="text" w:tblpXSpec="center"/>
        <w:tblW w:w="13410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1079"/>
        <w:gridCol w:w="782"/>
        <w:gridCol w:w="3998"/>
        <w:gridCol w:w="3934"/>
        <w:gridCol w:w="1604"/>
        <w:gridCol w:w="1154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答辩人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申请学位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导师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论文题目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答辩委员会成员</w:t>
            </w:r>
          </w:p>
        </w:tc>
        <w:tc>
          <w:tcPr>
            <w:tcW w:w="160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时间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地点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徐冉成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张兆群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茜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内蒙古乌兰塔塔尔始新世末至晚渐新世梳趾鼠类系统古生物学、生物地层学及多样性演变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孙元林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委员：白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葛德燕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王世骐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张颖奇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秦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超</w:t>
            </w:r>
          </w:p>
        </w:tc>
        <w:tc>
          <w:tcPr>
            <w:tcW w:w="160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三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9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0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杨紫衣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张晓凌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bookmarkStart w:id="0" w:name="_GoBack"/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西藏苏热遗址的初步研究</w:t>
            </w:r>
            <w:bookmarkEnd w:id="0"/>
          </w:p>
        </w:tc>
        <w:tc>
          <w:tcPr>
            <w:tcW w:w="393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王幼平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委员：高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谢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飞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王社江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裴树文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王法岗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李葭萌</w:t>
            </w:r>
          </w:p>
        </w:tc>
        <w:tc>
          <w:tcPr>
            <w:tcW w:w="160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11月18日（周六）下午2:00</w:t>
            </w:r>
          </w:p>
          <w:p>
            <w:pPr>
              <w:widowControl/>
              <w:ind w:left="630" w:hanging="540" w:hangingChars="300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317会议室</w:t>
            </w: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张月书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锋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泥河湾盆地东谷坨遗址形成过程和石器技术研究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王幼平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委员：谢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飞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王社江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裴树文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张晓凌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王法岗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李葭萌</w:t>
            </w:r>
          </w:p>
        </w:tc>
        <w:tc>
          <w:tcPr>
            <w:tcW w:w="160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蔡家琛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赵文金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滇东志留纪-早泥盆世脊椎动物多样性演变的环境制约</w:t>
            </w:r>
          </w:p>
        </w:tc>
        <w:tc>
          <w:tcPr>
            <w:tcW w:w="393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朱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敏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卢立伍、王德明、徐光辉、盖志琨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孙浩然</w:t>
            </w:r>
          </w:p>
        </w:tc>
        <w:tc>
          <w:tcPr>
            <w:tcW w:w="160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ind w:left="630" w:hanging="540" w:hangingChars="300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11月20日（周一）上午9:30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9楼会议室</w:t>
            </w:r>
          </w:p>
        </w:tc>
      </w:tr>
    </w:tbl>
    <w:p>
      <w:pPr>
        <w:ind w:firstLine="440" w:firstLineChars="200"/>
        <w:jc w:val="both"/>
        <w:rPr>
          <w:rFonts w:hint="eastAsia" w:ascii="Times New Roman" w:hAnsi="Times New Roman" w:eastAsia="黑体" w:cs="Times New Roman"/>
          <w:sz w:val="22"/>
          <w:szCs w:val="22"/>
          <w:lang w:eastAsia="zh-CN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>请答辩人做好准备，答辩委员会成员准时出席，欢迎全所学生、同仁参加！</w:t>
      </w:r>
    </w:p>
    <w:p>
      <w:pPr>
        <w:ind w:firstLine="440" w:firstLineChars="200"/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 xml:space="preserve">着装要求：请参加答辩的师生着庄重大方得体服装。  </w:t>
      </w:r>
    </w:p>
    <w:p>
      <w:pPr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 xml:space="preserve">                                                                            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22"/>
          <w:szCs w:val="22"/>
        </w:rPr>
        <w:t>研究生部</w:t>
      </w:r>
    </w:p>
    <w:p>
      <w:pPr>
        <w:jc w:val="both"/>
        <w:rPr>
          <w:rFonts w:hint="default" w:ascii="Times New Roman" w:hAnsi="Times New Roman" w:eastAsia="黑体" w:cs="Times New Roman"/>
          <w:kern w:val="0"/>
          <w:sz w:val="20"/>
          <w:szCs w:val="20"/>
        </w:rPr>
      </w:pPr>
      <w:r>
        <w:rPr>
          <w:rFonts w:hint="default" w:ascii="Times New Roman" w:hAnsi="Times New Roman" w:eastAsia="黑体" w:cs="Times New Roman"/>
          <w:sz w:val="22"/>
          <w:szCs w:val="22"/>
          <w:lang w:val="en-US" w:eastAsia="zh-CN"/>
        </w:rPr>
        <w:t xml:space="preserve">          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2"/>
          <w:szCs w:val="22"/>
        </w:rPr>
        <w:t>二〇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二三</w:t>
      </w:r>
      <w:r>
        <w:rPr>
          <w:rFonts w:hint="default" w:ascii="Times New Roman" w:hAnsi="Times New Roman" w:eastAsia="黑体" w:cs="Times New Roman"/>
          <w:sz w:val="22"/>
          <w:szCs w:val="22"/>
        </w:rPr>
        <w:t>年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十一</w:t>
      </w:r>
      <w:r>
        <w:rPr>
          <w:rFonts w:hint="default" w:ascii="Times New Roman" w:hAnsi="Times New Roman" w:eastAsia="黑体" w:cs="Times New Roman"/>
          <w:sz w:val="22"/>
          <w:szCs w:val="22"/>
        </w:rPr>
        <w:t>月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5C864B55"/>
    <w:rsid w:val="01123BC8"/>
    <w:rsid w:val="01B63BF8"/>
    <w:rsid w:val="02DE4C5A"/>
    <w:rsid w:val="03CC619B"/>
    <w:rsid w:val="04CF63CC"/>
    <w:rsid w:val="07655267"/>
    <w:rsid w:val="08EF04A3"/>
    <w:rsid w:val="0B3731C3"/>
    <w:rsid w:val="0B5E5DFE"/>
    <w:rsid w:val="0E1D2370"/>
    <w:rsid w:val="0E8A47E5"/>
    <w:rsid w:val="0E8B6067"/>
    <w:rsid w:val="10687D31"/>
    <w:rsid w:val="106F7E25"/>
    <w:rsid w:val="14EF79D2"/>
    <w:rsid w:val="160935FF"/>
    <w:rsid w:val="192771FD"/>
    <w:rsid w:val="192C114E"/>
    <w:rsid w:val="19487815"/>
    <w:rsid w:val="19AB4782"/>
    <w:rsid w:val="1DF0000D"/>
    <w:rsid w:val="203B1136"/>
    <w:rsid w:val="22172BF4"/>
    <w:rsid w:val="23C006B9"/>
    <w:rsid w:val="24117194"/>
    <w:rsid w:val="264B46F9"/>
    <w:rsid w:val="27B909D9"/>
    <w:rsid w:val="294042DC"/>
    <w:rsid w:val="2A0B6C7A"/>
    <w:rsid w:val="2B493F43"/>
    <w:rsid w:val="2BDB585C"/>
    <w:rsid w:val="2BF3383F"/>
    <w:rsid w:val="2BF85D1B"/>
    <w:rsid w:val="2D4B2DA1"/>
    <w:rsid w:val="2EB81E7E"/>
    <w:rsid w:val="2ED47E62"/>
    <w:rsid w:val="2F121DD6"/>
    <w:rsid w:val="2F6B3F5C"/>
    <w:rsid w:val="2FDE568F"/>
    <w:rsid w:val="305D3E18"/>
    <w:rsid w:val="305E238E"/>
    <w:rsid w:val="309727A6"/>
    <w:rsid w:val="30EC4E63"/>
    <w:rsid w:val="31767194"/>
    <w:rsid w:val="31CF4D00"/>
    <w:rsid w:val="336F01A8"/>
    <w:rsid w:val="34C44C99"/>
    <w:rsid w:val="35FD751C"/>
    <w:rsid w:val="36296074"/>
    <w:rsid w:val="36D60ED9"/>
    <w:rsid w:val="38387017"/>
    <w:rsid w:val="3CF41CA7"/>
    <w:rsid w:val="3ED85A41"/>
    <w:rsid w:val="43267C44"/>
    <w:rsid w:val="43A50CB5"/>
    <w:rsid w:val="454029E4"/>
    <w:rsid w:val="45EB15AD"/>
    <w:rsid w:val="46AE3A99"/>
    <w:rsid w:val="49A6069C"/>
    <w:rsid w:val="49C2188C"/>
    <w:rsid w:val="4D6420F9"/>
    <w:rsid w:val="4E197BF3"/>
    <w:rsid w:val="52300482"/>
    <w:rsid w:val="525751FF"/>
    <w:rsid w:val="53D92252"/>
    <w:rsid w:val="548D2731"/>
    <w:rsid w:val="55B75B34"/>
    <w:rsid w:val="577364AB"/>
    <w:rsid w:val="57B916C1"/>
    <w:rsid w:val="57C1239B"/>
    <w:rsid w:val="5C7F3251"/>
    <w:rsid w:val="5C864B55"/>
    <w:rsid w:val="5CA60A28"/>
    <w:rsid w:val="5F0A382D"/>
    <w:rsid w:val="60670762"/>
    <w:rsid w:val="621041A6"/>
    <w:rsid w:val="62B44737"/>
    <w:rsid w:val="632C051A"/>
    <w:rsid w:val="63DC3DFE"/>
    <w:rsid w:val="64872EFD"/>
    <w:rsid w:val="64F92379"/>
    <w:rsid w:val="66720C32"/>
    <w:rsid w:val="6C824D09"/>
    <w:rsid w:val="6D535020"/>
    <w:rsid w:val="6F130ABE"/>
    <w:rsid w:val="6F5D2E19"/>
    <w:rsid w:val="70640083"/>
    <w:rsid w:val="728255D0"/>
    <w:rsid w:val="75B72C3D"/>
    <w:rsid w:val="77233F4E"/>
    <w:rsid w:val="77321271"/>
    <w:rsid w:val="774E09AA"/>
    <w:rsid w:val="7828010F"/>
    <w:rsid w:val="799624E6"/>
    <w:rsid w:val="79D42CFE"/>
    <w:rsid w:val="7AA35AFA"/>
    <w:rsid w:val="7BB46A7B"/>
    <w:rsid w:val="7C9676CA"/>
    <w:rsid w:val="7D9A20FD"/>
    <w:rsid w:val="7E5232ED"/>
    <w:rsid w:val="7EE1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4</Pages>
  <Words>1921</Words>
  <Characters>2107</Characters>
  <Lines>0</Lines>
  <Paragraphs>0</Paragraphs>
  <TotalTime>136</TotalTime>
  <ScaleCrop>false</ScaleCrop>
  <LinksUpToDate>false</LinksUpToDate>
  <CharactersWithSpaces>2335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吃霾少女Charis</cp:lastModifiedBy>
  <cp:lastPrinted>2022-04-27T01:48:00Z</cp:lastPrinted>
  <dcterms:modified xsi:type="dcterms:W3CDTF">2023-11-17T08:23:30Z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9499219A87864BD3B769A724BF4850C8</vt:lpwstr>
  </property>
  <property fmtid="{D5CDD505-2E9C-101B-9397-08002B2CF9AE}" pid="4" name="commondata">
    <vt:lpwstr>eyJoZGlkIjoiY2NkMDliMGRlZDRjMDg0MGFmNzRjMWJkZWQwODk5MDIifQ==</vt:lpwstr>
  </property>
</Properties>
</file>