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GIkBAASJAQAUAAAAZHJzL21lZGlhL2ltYWdlMS5wbmcAAID/f4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28"/>
          <w:szCs w:val="28"/>
        </w:rPr>
        <w:t>论文答辩</w:t>
      </w: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28"/>
          <w:szCs w:val="28"/>
        </w:rPr>
        <w:t>（20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24夏</w:t>
      </w:r>
      <w:r>
        <w:rPr>
          <w:rFonts w:hint="default" w:ascii="Times New Roman" w:hAnsi="Times New Roman" w:eastAsia="黑体" w:cs="Times New Roman"/>
          <w:sz w:val="28"/>
          <w:szCs w:val="28"/>
        </w:rPr>
        <w:t>季）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>
      <w:pPr>
        <w:ind w:firstLine="480"/>
        <w:jc w:val="both"/>
        <w:rPr>
          <w:rFonts w:hint="default" w:ascii="Times New Roman" w:hAnsi="Times New Roman" w:eastAsia="黑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24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夏</w:t>
      </w:r>
      <w:r>
        <w:rPr>
          <w:rFonts w:hint="default" w:ascii="Times New Roman" w:hAnsi="Times New Roman" w:eastAsia="黑体" w:cs="Times New Roman"/>
          <w:sz w:val="24"/>
          <w:szCs w:val="24"/>
        </w:rPr>
        <w:t>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</w:p>
    <w:tbl>
      <w:tblPr>
        <w:tblStyle w:val="3"/>
        <w:tblpPr w:leftFromText="45" w:rightFromText="45" w:vertAnchor="text" w:tblpXSpec="center"/>
        <w:tblW w:w="13410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82"/>
        <w:gridCol w:w="3998"/>
        <w:gridCol w:w="3844"/>
        <w:gridCol w:w="1694"/>
        <w:gridCol w:w="1154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申请学位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导师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论文题目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答辩委员会成员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时间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地点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柯易晖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硕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睿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七种兽脚类牙齿替换模式及其演化意义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周忠和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俊、尤海鲁、万晓樵、胡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晗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郝明泽</w:t>
            </w:r>
          </w:p>
        </w:tc>
        <w:tc>
          <w:tcPr>
            <w:tcW w:w="169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一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九楼会议室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刘碧莹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周忠和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中生代鸟类颈椎的形态特征演化与活动性分析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俊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星、汪筱林、王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原、万晓樵、胡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晗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郝明泽</w:t>
            </w: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余逸伦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驰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鸟跖类生物多样性演化整合研究：以鸟类和翼龙为例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俊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周忠和、汪筱林、王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原、万晓樵、朱朝东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书：郝明泽</w:t>
            </w: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陈逸迎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吴秀杰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周口店5号直立人头盖骨痕迹研究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张双权、王明辉、李海军、何嘉宁、张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乐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书：严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毅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二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姜 皓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刘金毅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最后斑鬣狗（Crocuta ultima）（食肉目 鬣狗科）的颅内模重建与形态比较研究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张云翔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董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为、李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茜、倪喜军、王世骐、李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强、陈少坤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书：张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媛</w:t>
            </w:r>
          </w:p>
        </w:tc>
        <w:tc>
          <w:tcPr>
            <w:tcW w:w="169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5月15日（周三）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上午9:00</w:t>
            </w: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于 洋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倪喜军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中国古近纪狶科化石研究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张云翔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董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为、李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茜、刘金毅、王世骐、李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强、陈少坤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书：刘嘉豪</w:t>
            </w: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薛钦元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朱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敏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朱幼安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节甲鱼类目巨扒皮鱼形态学与系统学再研究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赵文金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吴飞翔、卢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静、徐光辉、卢立伍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书：王梦君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5月15日（周三）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下午2:00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九楼会议室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崔 璨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付巧妹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线粒体基因组揭示四千年来西藏古代人群演化历史</w:t>
            </w:r>
          </w:p>
        </w:tc>
        <w:tc>
          <w:tcPr>
            <w:tcW w:w="384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同号文、周新郢、张晓凌、曾长青、夏格旺堆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书：李可欣</w:t>
            </w:r>
          </w:p>
        </w:tc>
        <w:tc>
          <w:tcPr>
            <w:tcW w:w="169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5月16日（周四）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上午8:30</w:t>
            </w: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白 帆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青藏高原西部阿里地区距今3,500年以来人群核基因组遗传学研究</w:t>
            </w:r>
          </w:p>
        </w:tc>
        <w:tc>
          <w:tcPr>
            <w:tcW w:w="384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刘俊岑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距今6000-1500年山东古代人类核基因组研究</w:t>
            </w:r>
          </w:p>
        </w:tc>
        <w:tc>
          <w:tcPr>
            <w:tcW w:w="384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许竞文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杨石霞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云南耿马佛洞地遗址出土的赭石及相关遗物的研究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张晓凌、葛俊逸、李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浩、蔡书慧</w:t>
            </w:r>
          </w:p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书：浣发祥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5月16日（周四）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下午2:30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孟浩琛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锋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河西走廊南营水库遗址的初步探究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王社江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裴树文、王幼平、陈胜前、张东菊</w:t>
            </w:r>
          </w:p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书：叶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芷</w:t>
            </w:r>
          </w:p>
        </w:tc>
        <w:tc>
          <w:tcPr>
            <w:tcW w:w="169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5月17日（周五）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上午8:30</w:t>
            </w: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靳英帅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张晓凌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全新世早中期青藏高原腹地的人群迁徙与适应——以切热遗址石制品研究为例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王社江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裴树文、王幼平、陈胜前、张东菊、李锋</w:t>
            </w:r>
          </w:p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书：叶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芷</w:t>
            </w: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肖培源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浩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滇西北地区基纳刮削器的定量技术研究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王幼平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裴树文、杜水生、阮齐军、陈宥成</w:t>
            </w:r>
          </w:p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书：叶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芷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5月18日（周六）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上午9:30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华杰群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硕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葛俊逸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湖北郧县人遗址区阶地沉积磁性地层学研究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 xml:space="preserve"> 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松、周新郢、邓成龙、邵庆丰</w:t>
            </w:r>
          </w:p>
          <w:p>
            <w:pPr>
              <w:widowControl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书：汪静怡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5月19日（周日）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上午9:00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九楼会议室</w:t>
            </w:r>
          </w:p>
        </w:tc>
      </w:tr>
    </w:tbl>
    <w:p>
      <w:pPr>
        <w:ind w:firstLine="440" w:firstLineChars="200"/>
        <w:jc w:val="both"/>
        <w:rPr>
          <w:rFonts w:hint="eastAsia" w:ascii="Times New Roman" w:hAnsi="Times New Roman" w:eastAsia="黑体" w:cs="Times New Roman"/>
          <w:sz w:val="22"/>
          <w:szCs w:val="22"/>
          <w:lang w:eastAsia="zh-CN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>请答辩人做好准备，答辩委员会成员准时出席，欢迎全所学生、同仁参加！</w:t>
      </w:r>
      <w:bookmarkStart w:id="0" w:name="_GoBack"/>
      <w:bookmarkEnd w:id="0"/>
    </w:p>
    <w:p>
      <w:pPr>
        <w:ind w:firstLine="440" w:firstLineChars="200"/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 xml:space="preserve">着装要求：请参加答辩的师生着庄重大方得体服装。  </w:t>
      </w:r>
    </w:p>
    <w:p>
      <w:pPr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22"/>
          <w:szCs w:val="22"/>
        </w:rPr>
        <w:t>研究生部</w:t>
      </w:r>
    </w:p>
    <w:p>
      <w:pPr>
        <w:jc w:val="both"/>
        <w:rPr>
          <w:rFonts w:hint="default" w:ascii="Times New Roman" w:hAnsi="Times New Roman" w:eastAsia="黑体" w:cs="Times New Roman"/>
          <w:kern w:val="0"/>
          <w:sz w:val="20"/>
          <w:szCs w:val="20"/>
        </w:rPr>
      </w:pPr>
      <w:r>
        <w:rPr>
          <w:rFonts w:hint="default" w:ascii="Times New Roman" w:hAnsi="Times New Roman" w:eastAsia="黑体" w:cs="Times New Roman"/>
          <w:sz w:val="22"/>
          <w:szCs w:val="22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2"/>
          <w:szCs w:val="22"/>
        </w:rPr>
        <w:t>二〇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二四</w:t>
      </w:r>
      <w:r>
        <w:rPr>
          <w:rFonts w:hint="default" w:ascii="Times New Roman" w:hAnsi="Times New Roman" w:eastAsia="黑体" w:cs="Times New Roman"/>
          <w:sz w:val="22"/>
          <w:szCs w:val="22"/>
        </w:rPr>
        <w:t>年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五</w:t>
      </w:r>
      <w:r>
        <w:rPr>
          <w:rFonts w:hint="default" w:ascii="Times New Roman" w:hAnsi="Times New Roman" w:eastAsia="黑体" w:cs="Times New Roman"/>
          <w:sz w:val="22"/>
          <w:szCs w:val="22"/>
        </w:rPr>
        <w:t>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5C864B55"/>
    <w:rsid w:val="01123BC8"/>
    <w:rsid w:val="02DE4C5A"/>
    <w:rsid w:val="032550BD"/>
    <w:rsid w:val="03CC619B"/>
    <w:rsid w:val="04CF63CC"/>
    <w:rsid w:val="07655267"/>
    <w:rsid w:val="08EF04A3"/>
    <w:rsid w:val="0B3731C3"/>
    <w:rsid w:val="0B5E5DFE"/>
    <w:rsid w:val="0E1D2370"/>
    <w:rsid w:val="0E8A47E5"/>
    <w:rsid w:val="0E8B6067"/>
    <w:rsid w:val="10687D31"/>
    <w:rsid w:val="106F7E25"/>
    <w:rsid w:val="160935FF"/>
    <w:rsid w:val="192771FD"/>
    <w:rsid w:val="192C114E"/>
    <w:rsid w:val="19AB4782"/>
    <w:rsid w:val="1DE92068"/>
    <w:rsid w:val="1DF0000D"/>
    <w:rsid w:val="203B1136"/>
    <w:rsid w:val="22172BF4"/>
    <w:rsid w:val="23C006B9"/>
    <w:rsid w:val="24117194"/>
    <w:rsid w:val="25B27A62"/>
    <w:rsid w:val="264B46F9"/>
    <w:rsid w:val="27B909D9"/>
    <w:rsid w:val="294042DC"/>
    <w:rsid w:val="2A0B6C7A"/>
    <w:rsid w:val="2B493F43"/>
    <w:rsid w:val="2BDB585C"/>
    <w:rsid w:val="2BF3383F"/>
    <w:rsid w:val="2BF85D1B"/>
    <w:rsid w:val="2D4B2DA1"/>
    <w:rsid w:val="2EB81E7E"/>
    <w:rsid w:val="2ED47E62"/>
    <w:rsid w:val="2F121DD6"/>
    <w:rsid w:val="2F6B3F5C"/>
    <w:rsid w:val="2FDE568F"/>
    <w:rsid w:val="305D3E18"/>
    <w:rsid w:val="305E238E"/>
    <w:rsid w:val="309727A6"/>
    <w:rsid w:val="30EC4E63"/>
    <w:rsid w:val="31767194"/>
    <w:rsid w:val="31CF4D00"/>
    <w:rsid w:val="336F01A8"/>
    <w:rsid w:val="34C44C99"/>
    <w:rsid w:val="35FD751C"/>
    <w:rsid w:val="36296074"/>
    <w:rsid w:val="36D60ED9"/>
    <w:rsid w:val="371116C7"/>
    <w:rsid w:val="38387017"/>
    <w:rsid w:val="3CF41CA7"/>
    <w:rsid w:val="3ED85A41"/>
    <w:rsid w:val="3FF11D8C"/>
    <w:rsid w:val="40233BC4"/>
    <w:rsid w:val="43267C44"/>
    <w:rsid w:val="43A50CB5"/>
    <w:rsid w:val="454029E4"/>
    <w:rsid w:val="45EB15AD"/>
    <w:rsid w:val="46AE3A99"/>
    <w:rsid w:val="46B71B91"/>
    <w:rsid w:val="477D2899"/>
    <w:rsid w:val="487B546F"/>
    <w:rsid w:val="48B33A4E"/>
    <w:rsid w:val="490B59C9"/>
    <w:rsid w:val="49A6069C"/>
    <w:rsid w:val="49C2188C"/>
    <w:rsid w:val="4D106C6A"/>
    <w:rsid w:val="4E197BF3"/>
    <w:rsid w:val="52300482"/>
    <w:rsid w:val="525751FF"/>
    <w:rsid w:val="53D92252"/>
    <w:rsid w:val="548D2731"/>
    <w:rsid w:val="55B75B34"/>
    <w:rsid w:val="561C5443"/>
    <w:rsid w:val="56B52A6E"/>
    <w:rsid w:val="577364AB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6720C32"/>
    <w:rsid w:val="66826704"/>
    <w:rsid w:val="67CA636D"/>
    <w:rsid w:val="6C824D09"/>
    <w:rsid w:val="6D535020"/>
    <w:rsid w:val="6F130ABE"/>
    <w:rsid w:val="6F5D2E19"/>
    <w:rsid w:val="70640083"/>
    <w:rsid w:val="728255D0"/>
    <w:rsid w:val="72C451E5"/>
    <w:rsid w:val="72F87129"/>
    <w:rsid w:val="75B72C3D"/>
    <w:rsid w:val="77233F4E"/>
    <w:rsid w:val="77321271"/>
    <w:rsid w:val="774E09AA"/>
    <w:rsid w:val="7828010F"/>
    <w:rsid w:val="799624E6"/>
    <w:rsid w:val="79D42CFE"/>
    <w:rsid w:val="7AA35AFA"/>
    <w:rsid w:val="7BB46A7B"/>
    <w:rsid w:val="7C9676CA"/>
    <w:rsid w:val="7D9A20FD"/>
    <w:rsid w:val="7E5232ED"/>
    <w:rsid w:val="7EE11866"/>
    <w:rsid w:val="7F37689C"/>
    <w:rsid w:val="7FC2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3</Pages>
  <Words>699</Words>
  <Characters>737</Characters>
  <Lines>0</Lines>
  <Paragraphs>0</Paragraphs>
  <TotalTime>207</TotalTime>
  <ScaleCrop>false</ScaleCrop>
  <LinksUpToDate>false</LinksUpToDate>
  <CharactersWithSpaces>959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吃霾少女Charis</cp:lastModifiedBy>
  <cp:lastPrinted>2024-05-06T07:41:00Z</cp:lastPrinted>
  <dcterms:modified xsi:type="dcterms:W3CDTF">2024-05-11T06:33:58Z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9499219A87864BD3B769A724BF4850C8</vt:lpwstr>
  </property>
  <property fmtid="{D5CDD505-2E9C-101B-9397-08002B2CF9AE}" pid="4" name="commondata">
    <vt:lpwstr>eyJoZGlkIjoiY2NkMDliMGRlZDRjMDg0MGFmNzRjMWJkZWQwODk5MDIifQ==</vt:lpwstr>
  </property>
</Properties>
</file>