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DA986A6">
      <w:pPr>
        <w:jc w:val="left"/>
        <w:rPr>
          <w:rFonts w:hint="default" w:ascii="Times New Roman" w:hAnsi="Times New Roman" w:eastAsia="黑体" w:cs="Times New Roman"/>
          <w:sz w:val="32"/>
          <w:szCs w:val="32"/>
          <w:lang w:eastAsia="zh-CN"/>
        </w:rPr>
      </w:pPr>
      <w: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3259455</wp:posOffset>
                </wp:positionH>
                <wp:positionV relativeFrom="paragraph">
                  <wp:posOffset>112395</wp:posOffset>
                </wp:positionV>
                <wp:extent cx="5429885" cy="889000"/>
                <wp:effectExtent l="0" t="0" r="10795" b="10160"/>
                <wp:wrapNone/>
                <wp:docPr id="7" name="组合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5429885" cy="889000"/>
                          <a:chOff x="4592" y="80"/>
                          <a:chExt cx="9733" cy="1594"/>
                        </a:xfrm>
                      </wpg:grpSpPr>
                      <pic:pic xmlns:pic="http://schemas.openxmlformats.org/drawingml/2006/picture">
                        <pic:nvPicPr>
                          <pic:cNvPr id="15371" name="Picture 4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6273" y="80"/>
                            <a:ext cx="8052" cy="1595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6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4592" y="81"/>
                            <a:ext cx="1698" cy="15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组合 6" o:spid="_x0000_s1026" o:spt="203" style="position:absolute;left:0pt;margin-left:256.65pt;margin-top:8.85pt;height:70pt;width:427.55pt;z-index:251659264;mso-width-relative:page;mso-height-relative:page;" coordorigin="4592,80" coordsize="9733,1594" o:gfxdata="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">
                <o:lock v:ext="edit" aspectratio="t"/>
                <v:shape id="Picture 4" o:spid="_x0000_s1026" o:spt="75" type="#_x0000_t75" style="position:absolute;left:6273;top:80;height:1595;width:8052;" fillcolor="#5B9BD5 [3204]" filled="t" o:preferrelative="t" stroked="f" coordsize="21600,21600" o:gfxdata="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CEAhG/&#10;AAAA3gAAAA8AAAAAAAAAAQAgAAAAIgAAAGRycy9kb3ducmV2LnhtbFBLAQIUABQAAAAIAIdO4kAz&#10;LwWeOwAAADkAAAAQAAAAAAAAAAEAIAAAAA4BAABkcnMvc2hhcGV4bWwueG1sUEsFBgAAAAAGAAYA&#10;WwEAALgDAAAAAA==&#10;">
                  <v:fill on="t" focussize="0,0"/>
                  <v:stroke on="f"/>
                  <v:imagedata r:id="rId4" o:title=""/>
                  <o:lock v:ext="edit" aspectratio="t"/>
                </v:shape>
                <v:shape id="Picture 3" o:spid="_x0000_s1026" o:spt="75" type="#_x0000_t75" style="position:absolute;left:4592;top:81;height:1593;width:1698;" filled="f" o:preferrelative="t" stroked="f" coordsize="21600,21600" o:gfxdata="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GczLQe5AAAA2g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r:id="rId5" o:title=""/>
                  <o:lock v:ext="edit" aspectratio="t"/>
                </v:shape>
              </v:group>
            </w:pict>
          </mc:Fallback>
        </mc:AlternateContent>
      </w:r>
      <w:r>
        <w:rPr>
          <w:rFonts w:hint="eastAsia"/>
          <w:sz w:val="32"/>
          <w:szCs w:val="32"/>
          <w:lang w:eastAsia="zh-CN"/>
        </w:rPr>
        <w:drawing>
          <wp:inline distT="0" distB="0" distL="114300" distR="114300">
            <wp:extent cx="3191510" cy="829945"/>
            <wp:effectExtent l="0" t="0" r="8890" b="8255"/>
            <wp:docPr id="1" name="图片 1" descr="1557124316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557124316(1)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191510" cy="829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409892">
      <w:pPr>
        <w:jc w:val="center"/>
        <w:rPr>
          <w:rFonts w:hint="default" w:ascii="Times New Roman" w:hAnsi="Times New Roman" w:eastAsia="黑体" w:cs="Times New Roman"/>
          <w:sz w:val="28"/>
          <w:szCs w:val="28"/>
        </w:rPr>
      </w:pPr>
      <w:r>
        <w:rPr>
          <w:rFonts w:hint="default" w:ascii="Times New Roman" w:hAnsi="Times New Roman" w:eastAsia="黑体" w:cs="Times New Roman"/>
          <w:sz w:val="28"/>
          <w:szCs w:val="28"/>
          <w:lang w:eastAsia="zh-CN"/>
        </w:rPr>
        <w:t>研究生学位</w:t>
      </w:r>
      <w:r>
        <w:rPr>
          <w:rFonts w:hint="default" w:ascii="Times New Roman" w:hAnsi="Times New Roman" w:eastAsia="黑体" w:cs="Times New Roman"/>
          <w:sz w:val="28"/>
          <w:szCs w:val="28"/>
        </w:rPr>
        <w:t>论文答辩</w:t>
      </w:r>
      <w:r>
        <w:rPr>
          <w:rFonts w:hint="default" w:ascii="Times New Roman" w:hAnsi="Times New Roman" w:eastAsia="黑体" w:cs="Times New Roman"/>
          <w:sz w:val="28"/>
          <w:szCs w:val="28"/>
          <w:lang w:eastAsia="zh-CN"/>
        </w:rPr>
        <w:t>公告</w:t>
      </w:r>
      <w:r>
        <w:rPr>
          <w:rFonts w:hint="default" w:ascii="Times New Roman" w:hAnsi="Times New Roman" w:eastAsia="黑体" w:cs="Times New Roman"/>
          <w:sz w:val="28"/>
          <w:szCs w:val="28"/>
        </w:rPr>
        <w:t>（20</w:t>
      </w:r>
      <w:r>
        <w:rPr>
          <w:rFonts w:hint="eastAsia" w:ascii="Times New Roman" w:hAnsi="Times New Roman" w:eastAsia="黑体" w:cs="Times New Roman"/>
          <w:sz w:val="28"/>
          <w:szCs w:val="28"/>
          <w:lang w:val="en-US" w:eastAsia="zh-CN"/>
        </w:rPr>
        <w:t>24冬</w:t>
      </w:r>
      <w:r>
        <w:rPr>
          <w:rFonts w:hint="default" w:ascii="Times New Roman" w:hAnsi="Times New Roman" w:eastAsia="黑体" w:cs="Times New Roman"/>
          <w:sz w:val="28"/>
          <w:szCs w:val="28"/>
        </w:rPr>
        <w:t>季）</w:t>
      </w:r>
    </w:p>
    <w:p w14:paraId="6C96FD85">
      <w:pPr>
        <w:jc w:val="both"/>
        <w:rPr>
          <w:rFonts w:hint="default" w:ascii="Times New Roman" w:hAnsi="Times New Roman" w:eastAsia="黑体" w:cs="Times New Roman"/>
          <w:sz w:val="24"/>
          <w:szCs w:val="24"/>
        </w:rPr>
      </w:pPr>
      <w:r>
        <w:rPr>
          <w:rFonts w:hint="default" w:ascii="Times New Roman" w:hAnsi="Times New Roman" w:eastAsia="黑体" w:cs="Times New Roman"/>
          <w:sz w:val="24"/>
          <w:szCs w:val="24"/>
        </w:rPr>
        <w:t>各位老师、同学，</w:t>
      </w:r>
    </w:p>
    <w:p w14:paraId="25D67B9E">
      <w:pPr>
        <w:ind w:firstLine="480"/>
        <w:jc w:val="both"/>
        <w:rPr>
          <w:rFonts w:hint="default" w:ascii="Times New Roman" w:hAnsi="Times New Roman" w:eastAsia="黑体" w:cs="Times New Roman"/>
          <w:sz w:val="24"/>
          <w:szCs w:val="24"/>
          <w:lang w:eastAsia="zh-CN"/>
        </w:rPr>
      </w:pPr>
      <w:r>
        <w:rPr>
          <w:rFonts w:hint="default" w:ascii="Times New Roman" w:hAnsi="Times New Roman" w:eastAsia="黑体" w:cs="Times New Roman"/>
          <w:sz w:val="24"/>
          <w:szCs w:val="24"/>
        </w:rPr>
        <w:t>20</w:t>
      </w:r>
      <w:r>
        <w:rPr>
          <w:rFonts w:hint="eastAsia" w:ascii="Times New Roman" w:hAnsi="Times New Roman" w:eastAsia="黑体" w:cs="Times New Roman"/>
          <w:sz w:val="24"/>
          <w:szCs w:val="24"/>
          <w:lang w:val="en-US" w:eastAsia="zh-CN"/>
        </w:rPr>
        <w:t>24</w:t>
      </w:r>
      <w:r>
        <w:rPr>
          <w:rFonts w:hint="default" w:ascii="Times New Roman" w:hAnsi="Times New Roman" w:eastAsia="黑体" w:cs="Times New Roman"/>
          <w:sz w:val="24"/>
          <w:szCs w:val="24"/>
        </w:rPr>
        <w:t>年</w:t>
      </w:r>
      <w:r>
        <w:rPr>
          <w:rFonts w:hint="eastAsia" w:ascii="Times New Roman" w:hAnsi="Times New Roman" w:eastAsia="黑体" w:cs="Times New Roman"/>
          <w:sz w:val="24"/>
          <w:szCs w:val="24"/>
          <w:lang w:eastAsia="zh-CN"/>
        </w:rPr>
        <w:t>冬</w:t>
      </w:r>
      <w:r>
        <w:rPr>
          <w:rFonts w:hint="default" w:ascii="Times New Roman" w:hAnsi="Times New Roman" w:eastAsia="黑体" w:cs="Times New Roman"/>
          <w:sz w:val="24"/>
          <w:szCs w:val="24"/>
        </w:rPr>
        <w:t>季毕业答辩安排</w:t>
      </w:r>
      <w:r>
        <w:rPr>
          <w:rFonts w:hint="default" w:ascii="Times New Roman" w:hAnsi="Times New Roman" w:eastAsia="黑体" w:cs="Times New Roman"/>
          <w:sz w:val="24"/>
          <w:szCs w:val="24"/>
          <w:lang w:eastAsia="zh-CN"/>
        </w:rPr>
        <w:t>如下</w:t>
      </w:r>
      <w:r>
        <w:rPr>
          <w:rFonts w:hint="eastAsia" w:ascii="Times New Roman" w:hAnsi="Times New Roman" w:eastAsia="黑体" w:cs="Times New Roman"/>
          <w:sz w:val="24"/>
          <w:szCs w:val="24"/>
          <w:lang w:eastAsia="zh-CN"/>
        </w:rPr>
        <w:t>：</w:t>
      </w:r>
    </w:p>
    <w:tbl>
      <w:tblPr>
        <w:tblStyle w:val="3"/>
        <w:tblpPr w:leftFromText="45" w:rightFromText="45" w:vertAnchor="text" w:tblpXSpec="center"/>
        <w:tblW w:w="13410" w:type="dxa"/>
        <w:jc w:val="center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9"/>
        <w:gridCol w:w="1079"/>
        <w:gridCol w:w="782"/>
        <w:gridCol w:w="3998"/>
        <w:gridCol w:w="3844"/>
        <w:gridCol w:w="1694"/>
        <w:gridCol w:w="1154"/>
      </w:tblGrid>
      <w:tr w14:paraId="50349BD5"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 w14:paraId="7CAB7CA0"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答辩人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 w14:paraId="4739FD1C"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申请学位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 w14:paraId="503799B5"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导师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 w14:paraId="24558EC1"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论文题目</w:t>
            </w:r>
          </w:p>
        </w:tc>
        <w:tc>
          <w:tcPr>
            <w:tcW w:w="3844" w:type="dxa"/>
            <w:tcBorders>
              <w:tl2br w:val="nil"/>
              <w:tr2bl w:val="nil"/>
            </w:tcBorders>
            <w:vAlign w:val="center"/>
          </w:tcPr>
          <w:p w14:paraId="3A7724E6"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答辩委员会成员</w:t>
            </w:r>
          </w:p>
        </w:tc>
        <w:tc>
          <w:tcPr>
            <w:tcW w:w="1694" w:type="dxa"/>
            <w:tcBorders>
              <w:tl2br w:val="nil"/>
              <w:tr2bl w:val="nil"/>
            </w:tcBorders>
            <w:vAlign w:val="center"/>
          </w:tcPr>
          <w:p w14:paraId="323E14D9"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</w:rPr>
              <w:t>时间</w:t>
            </w:r>
          </w:p>
        </w:tc>
        <w:tc>
          <w:tcPr>
            <w:tcW w:w="1154" w:type="dxa"/>
            <w:tcBorders>
              <w:tl2br w:val="nil"/>
              <w:tr2bl w:val="nil"/>
            </w:tcBorders>
            <w:vAlign w:val="center"/>
          </w:tcPr>
          <w:p w14:paraId="7DA37FB0"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b/>
                <w:bCs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地点</w:t>
            </w:r>
          </w:p>
        </w:tc>
      </w:tr>
      <w:tr w14:paraId="1ADBF328"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 w14:paraId="25FDC4F9"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张 茜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 w14:paraId="43758810"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博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 w14:paraId="7BD2DC39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李小强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关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莹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 w14:paraId="04BB662D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中国东南海岸带新石器时代人类生业形态研究</w:t>
            </w:r>
          </w:p>
        </w:tc>
        <w:tc>
          <w:tcPr>
            <w:tcW w:w="3844" w:type="dxa"/>
            <w:vMerge w:val="restart"/>
            <w:tcBorders>
              <w:tl2br w:val="nil"/>
              <w:tr2bl w:val="nil"/>
            </w:tcBorders>
            <w:vAlign w:val="center"/>
          </w:tcPr>
          <w:p w14:paraId="1802A79E"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主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吕厚远</w:t>
            </w:r>
          </w:p>
          <w:p w14:paraId="628E9351"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委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刘兴起、周新郢、邢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bookmarkStart w:id="0" w:name="_GoBack"/>
            <w:bookmarkEnd w:id="0"/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松、吴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妍</w:t>
            </w:r>
          </w:p>
          <w:p w14:paraId="584B8ECA"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白广一</w:t>
            </w:r>
          </w:p>
        </w:tc>
        <w:tc>
          <w:tcPr>
            <w:tcW w:w="1694" w:type="dxa"/>
            <w:vMerge w:val="restart"/>
            <w:tcBorders>
              <w:tl2br w:val="nil"/>
              <w:tr2bl w:val="nil"/>
            </w:tcBorders>
            <w:vAlign w:val="center"/>
          </w:tcPr>
          <w:p w14:paraId="3F54D7D3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11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15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日（周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五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）</w:t>
            </w:r>
          </w:p>
          <w:p w14:paraId="76903CCD"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下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2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: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0</w:t>
            </w:r>
          </w:p>
          <w:p w14:paraId="4A60C288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1154" w:type="dxa"/>
            <w:vMerge w:val="restart"/>
            <w:tcBorders>
              <w:tl2br w:val="nil"/>
              <w:tr2bl w:val="nil"/>
            </w:tcBorders>
            <w:vAlign w:val="center"/>
          </w:tcPr>
          <w:p w14:paraId="6542FF57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九楼会议室</w:t>
            </w:r>
          </w:p>
        </w:tc>
      </w:tr>
      <w:tr w14:paraId="0AA3870B"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 w14:paraId="7166460E"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张雅平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 w14:paraId="630D0052"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>博 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 w14:paraId="69EDB462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李小强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  <w:t>赵克良</w:t>
            </w:r>
          </w:p>
        </w:tc>
        <w:tc>
          <w:tcPr>
            <w:tcW w:w="3998" w:type="dxa"/>
            <w:tcBorders>
              <w:tl2br w:val="nil"/>
              <w:tr2bl w:val="nil"/>
            </w:tcBorders>
            <w:vAlign w:val="center"/>
          </w:tcPr>
          <w:p w14:paraId="108625E1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</w:rPr>
              <w:t>欧亚草原东部典型区早期牧业发展及气候环境变化研究</w:t>
            </w:r>
          </w:p>
        </w:tc>
        <w:tc>
          <w:tcPr>
            <w:tcW w:w="3844" w:type="dxa"/>
            <w:vMerge w:val="continue"/>
            <w:tcBorders>
              <w:tl2br w:val="nil"/>
              <w:tr2bl w:val="nil"/>
            </w:tcBorders>
            <w:vAlign w:val="center"/>
          </w:tcPr>
          <w:p w14:paraId="0A1B0099"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eastAsia="zh-CN"/>
              </w:rPr>
            </w:pPr>
          </w:p>
        </w:tc>
        <w:tc>
          <w:tcPr>
            <w:tcW w:w="1694" w:type="dxa"/>
            <w:vMerge w:val="continue"/>
            <w:tcBorders>
              <w:tl2br w:val="nil"/>
              <w:tr2bl w:val="nil"/>
            </w:tcBorders>
            <w:vAlign w:val="center"/>
          </w:tcPr>
          <w:p w14:paraId="68535755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  <w:tc>
          <w:tcPr>
            <w:tcW w:w="1154" w:type="dxa"/>
            <w:vMerge w:val="continue"/>
            <w:tcBorders>
              <w:tl2br w:val="nil"/>
              <w:tr2bl w:val="nil"/>
            </w:tcBorders>
            <w:vAlign w:val="center"/>
          </w:tcPr>
          <w:p w14:paraId="0B5DEEFB"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18"/>
                <w:szCs w:val="18"/>
                <w:highlight w:val="none"/>
                <w:lang w:val="en-US" w:eastAsia="zh-CN"/>
              </w:rPr>
            </w:pPr>
          </w:p>
        </w:tc>
      </w:tr>
    </w:tbl>
    <w:p w14:paraId="7F38C1D9">
      <w:pPr>
        <w:ind w:firstLine="440" w:firstLineChars="200"/>
        <w:jc w:val="both"/>
        <w:rPr>
          <w:rFonts w:hint="eastAsia" w:ascii="Times New Roman" w:hAnsi="Times New Roman" w:eastAsia="黑体" w:cs="Times New Roman"/>
          <w:sz w:val="22"/>
          <w:szCs w:val="22"/>
          <w:lang w:eastAsia="zh-CN"/>
        </w:rPr>
      </w:pPr>
      <w:r>
        <w:rPr>
          <w:rFonts w:hint="default" w:ascii="Times New Roman" w:hAnsi="Times New Roman" w:eastAsia="黑体" w:cs="Times New Roman"/>
          <w:sz w:val="22"/>
          <w:szCs w:val="22"/>
        </w:rPr>
        <w:t>请答辩人做好准备，答辩委员会成员准时出席，欢迎全所学生、同仁参加！</w:t>
      </w:r>
    </w:p>
    <w:p w14:paraId="68E97FBD">
      <w:pPr>
        <w:ind w:firstLine="440" w:firstLineChars="200"/>
        <w:jc w:val="both"/>
        <w:rPr>
          <w:rFonts w:hint="default" w:ascii="Times New Roman" w:hAnsi="Times New Roman" w:eastAsia="黑体" w:cs="Times New Roman"/>
          <w:sz w:val="22"/>
          <w:szCs w:val="22"/>
        </w:rPr>
      </w:pPr>
      <w:r>
        <w:rPr>
          <w:rFonts w:hint="default" w:ascii="Times New Roman" w:hAnsi="Times New Roman" w:eastAsia="黑体" w:cs="Times New Roman"/>
          <w:sz w:val="22"/>
          <w:szCs w:val="22"/>
        </w:rPr>
        <w:t xml:space="preserve">着装要求：请参加答辩的师生着庄重大方得体服装。  </w:t>
      </w:r>
    </w:p>
    <w:p w14:paraId="30E4CE0C">
      <w:pPr>
        <w:jc w:val="both"/>
        <w:rPr>
          <w:rFonts w:hint="default" w:ascii="Times New Roman" w:hAnsi="Times New Roman" w:eastAsia="黑体" w:cs="Times New Roman"/>
          <w:sz w:val="22"/>
          <w:szCs w:val="22"/>
        </w:rPr>
      </w:pPr>
      <w:r>
        <w:rPr>
          <w:rFonts w:hint="default" w:ascii="Times New Roman" w:hAnsi="Times New Roman" w:eastAsia="黑体" w:cs="Times New Roman"/>
          <w:sz w:val="24"/>
          <w:szCs w:val="24"/>
          <w:lang w:val="en-US" w:eastAsia="zh-CN"/>
        </w:rPr>
        <w:t xml:space="preserve">                                                                            </w:t>
      </w:r>
      <w:r>
        <w:rPr>
          <w:rFonts w:hint="eastAsia" w:ascii="Times New Roman" w:hAnsi="Times New Roman" w:eastAsia="黑体" w:cs="Times New Roman"/>
          <w:sz w:val="24"/>
          <w:szCs w:val="24"/>
          <w:lang w:val="en-US" w:eastAsia="zh-CN"/>
        </w:rPr>
        <w:t xml:space="preserve">     </w:t>
      </w:r>
      <w:r>
        <w:rPr>
          <w:rFonts w:hint="default" w:ascii="Times New Roman" w:hAnsi="Times New Roman" w:eastAsia="黑体" w:cs="Times New Roman"/>
          <w:sz w:val="22"/>
          <w:szCs w:val="22"/>
        </w:rPr>
        <w:t>研究生部</w:t>
      </w:r>
    </w:p>
    <w:p w14:paraId="7331966C">
      <w:pPr>
        <w:jc w:val="both"/>
        <w:rPr>
          <w:rFonts w:hint="default" w:ascii="Times New Roman" w:hAnsi="Times New Roman" w:eastAsia="黑体" w:cs="Times New Roman"/>
          <w:kern w:val="0"/>
          <w:sz w:val="20"/>
          <w:szCs w:val="20"/>
        </w:rPr>
      </w:pPr>
      <w:r>
        <w:rPr>
          <w:rFonts w:hint="default" w:ascii="Times New Roman" w:hAnsi="Times New Roman" w:eastAsia="黑体" w:cs="Times New Roman"/>
          <w:sz w:val="22"/>
          <w:szCs w:val="22"/>
          <w:lang w:val="en-US" w:eastAsia="zh-CN"/>
        </w:rPr>
        <w:t xml:space="preserve">                                                                                      </w:t>
      </w:r>
      <w:r>
        <w:rPr>
          <w:rFonts w:hint="default" w:ascii="Times New Roman" w:hAnsi="Times New Roman" w:eastAsia="黑体" w:cs="Times New Roman"/>
          <w:sz w:val="22"/>
          <w:szCs w:val="22"/>
        </w:rPr>
        <w:t>二〇</w:t>
      </w:r>
      <w:r>
        <w:rPr>
          <w:rFonts w:hint="eastAsia" w:ascii="Times New Roman" w:hAnsi="Times New Roman" w:eastAsia="黑体" w:cs="Times New Roman"/>
          <w:sz w:val="22"/>
          <w:szCs w:val="22"/>
          <w:lang w:eastAsia="zh-CN"/>
        </w:rPr>
        <w:t>二四</w:t>
      </w:r>
      <w:r>
        <w:rPr>
          <w:rFonts w:hint="default" w:ascii="Times New Roman" w:hAnsi="Times New Roman" w:eastAsia="黑体" w:cs="Times New Roman"/>
          <w:sz w:val="22"/>
          <w:szCs w:val="22"/>
        </w:rPr>
        <w:t>年</w:t>
      </w:r>
      <w:r>
        <w:rPr>
          <w:rFonts w:hint="eastAsia" w:ascii="Times New Roman" w:hAnsi="Times New Roman" w:eastAsia="黑体" w:cs="Times New Roman"/>
          <w:sz w:val="22"/>
          <w:szCs w:val="22"/>
          <w:lang w:eastAsia="zh-CN"/>
        </w:rPr>
        <w:t>十一</w:t>
      </w:r>
      <w:r>
        <w:rPr>
          <w:rFonts w:hint="default" w:ascii="Times New Roman" w:hAnsi="Times New Roman" w:eastAsia="黑体" w:cs="Times New Roman"/>
          <w:sz w:val="22"/>
          <w:szCs w:val="22"/>
        </w:rPr>
        <w:t>月</w:t>
      </w:r>
    </w:p>
    <w:sectPr>
      <w:pgSz w:w="16838" w:h="11906" w:orient="landscape"/>
      <w:pgMar w:top="794" w:right="1800" w:bottom="794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2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NkMDliMGRlZDRjMDg0MGFmNzRjMWJkZWQwODk5MDIifQ=="/>
  </w:docVars>
  <w:rsids>
    <w:rsidRoot w:val="5C864B55"/>
    <w:rsid w:val="01123BC8"/>
    <w:rsid w:val="02DE4C5A"/>
    <w:rsid w:val="032550BD"/>
    <w:rsid w:val="03CC619B"/>
    <w:rsid w:val="04CF63CC"/>
    <w:rsid w:val="07655267"/>
    <w:rsid w:val="08EF04A3"/>
    <w:rsid w:val="0B3731C3"/>
    <w:rsid w:val="0B5E5DFE"/>
    <w:rsid w:val="0E1D2370"/>
    <w:rsid w:val="0E8A47E5"/>
    <w:rsid w:val="0E8B6067"/>
    <w:rsid w:val="10687D31"/>
    <w:rsid w:val="106F7E25"/>
    <w:rsid w:val="160935FF"/>
    <w:rsid w:val="192771FD"/>
    <w:rsid w:val="192C114E"/>
    <w:rsid w:val="19AB4782"/>
    <w:rsid w:val="1DE92068"/>
    <w:rsid w:val="1DF0000D"/>
    <w:rsid w:val="203B1136"/>
    <w:rsid w:val="22172BF4"/>
    <w:rsid w:val="23C006B9"/>
    <w:rsid w:val="24117194"/>
    <w:rsid w:val="25B27A62"/>
    <w:rsid w:val="264B46F9"/>
    <w:rsid w:val="27B909D9"/>
    <w:rsid w:val="294042DC"/>
    <w:rsid w:val="2A0B6C7A"/>
    <w:rsid w:val="2B493F43"/>
    <w:rsid w:val="2BDB585C"/>
    <w:rsid w:val="2BF3383F"/>
    <w:rsid w:val="2BF85D1B"/>
    <w:rsid w:val="2D4B2DA1"/>
    <w:rsid w:val="2EB81E7E"/>
    <w:rsid w:val="2ED47E62"/>
    <w:rsid w:val="2F121DD6"/>
    <w:rsid w:val="2F6B3F5C"/>
    <w:rsid w:val="2FDE568F"/>
    <w:rsid w:val="305D3E18"/>
    <w:rsid w:val="305E238E"/>
    <w:rsid w:val="309727A6"/>
    <w:rsid w:val="30EC4E63"/>
    <w:rsid w:val="31767194"/>
    <w:rsid w:val="31CF4D00"/>
    <w:rsid w:val="336F01A8"/>
    <w:rsid w:val="34C44C99"/>
    <w:rsid w:val="35FD751C"/>
    <w:rsid w:val="36296074"/>
    <w:rsid w:val="36D60ED9"/>
    <w:rsid w:val="371116C7"/>
    <w:rsid w:val="38387017"/>
    <w:rsid w:val="3CF41CA7"/>
    <w:rsid w:val="3ED85A41"/>
    <w:rsid w:val="3FF11D8C"/>
    <w:rsid w:val="40233BC4"/>
    <w:rsid w:val="43267C44"/>
    <w:rsid w:val="43A50CB5"/>
    <w:rsid w:val="43E052E8"/>
    <w:rsid w:val="454029E4"/>
    <w:rsid w:val="45EB15AD"/>
    <w:rsid w:val="462C17DE"/>
    <w:rsid w:val="46AE3A99"/>
    <w:rsid w:val="46B71B91"/>
    <w:rsid w:val="477D2899"/>
    <w:rsid w:val="487B546F"/>
    <w:rsid w:val="48B33A4E"/>
    <w:rsid w:val="490B59C9"/>
    <w:rsid w:val="49A6069C"/>
    <w:rsid w:val="49C2188C"/>
    <w:rsid w:val="4D106C6A"/>
    <w:rsid w:val="4E197BF3"/>
    <w:rsid w:val="52300482"/>
    <w:rsid w:val="525751FF"/>
    <w:rsid w:val="53D92252"/>
    <w:rsid w:val="548D2731"/>
    <w:rsid w:val="55B75B34"/>
    <w:rsid w:val="561C5443"/>
    <w:rsid w:val="56B52A6E"/>
    <w:rsid w:val="577364AB"/>
    <w:rsid w:val="57C1239B"/>
    <w:rsid w:val="5C7F3251"/>
    <w:rsid w:val="5C864B55"/>
    <w:rsid w:val="5CA60A28"/>
    <w:rsid w:val="5F0A382D"/>
    <w:rsid w:val="60670762"/>
    <w:rsid w:val="621041A6"/>
    <w:rsid w:val="62B44737"/>
    <w:rsid w:val="632C051A"/>
    <w:rsid w:val="63DC3DFE"/>
    <w:rsid w:val="64872EFD"/>
    <w:rsid w:val="64F92379"/>
    <w:rsid w:val="66720C32"/>
    <w:rsid w:val="66826704"/>
    <w:rsid w:val="67CA636D"/>
    <w:rsid w:val="6C824D09"/>
    <w:rsid w:val="6D535020"/>
    <w:rsid w:val="6F130ABE"/>
    <w:rsid w:val="6F5D2E19"/>
    <w:rsid w:val="70640083"/>
    <w:rsid w:val="728255D0"/>
    <w:rsid w:val="72C451E5"/>
    <w:rsid w:val="72F87129"/>
    <w:rsid w:val="75B72C3D"/>
    <w:rsid w:val="77233F4E"/>
    <w:rsid w:val="77321271"/>
    <w:rsid w:val="774E09AA"/>
    <w:rsid w:val="7828010F"/>
    <w:rsid w:val="799624E6"/>
    <w:rsid w:val="79D42CFE"/>
    <w:rsid w:val="7AA35AFA"/>
    <w:rsid w:val="7BB46A7B"/>
    <w:rsid w:val="7C9676CA"/>
    <w:rsid w:val="7D9A20FD"/>
    <w:rsid w:val="7E5232ED"/>
    <w:rsid w:val="7EE11866"/>
    <w:rsid w:val="7F37689C"/>
    <w:rsid w:val="7FC26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autoRedefine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sl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238</Words>
  <Characters>249</Characters>
  <Lines>0</Lines>
  <Paragraphs>0</Paragraphs>
  <TotalTime>227</TotalTime>
  <ScaleCrop>false</ScaleCrop>
  <LinksUpToDate>false</LinksUpToDate>
  <CharactersWithSpaces>428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2018-05-15T03:05:00Z</dcterms:created>
  <dc:creator>喂，安静</dc:creator>
  <cp:lastModifiedBy>吃霾少女Charis</cp:lastModifiedBy>
  <cp:lastPrinted>2024-05-06T07:41:00Z</cp:lastPrinted>
  <dcterms:modified xsi:type="dcterms:W3CDTF">2024-11-12T06:09:57Z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9499219A87864BD3B769A724BF4850C8</vt:lpwstr>
  </property>
  <property fmtid="{D5CDD505-2E9C-101B-9397-08002B2CF9AE}" pid="4" name="commondata">
    <vt:lpwstr>eyJoZGlkIjoiY2NkMDliMGRlZDRjMDg0MGFmNzRjMWJkZWQwODk5MDIifQ==</vt:lpwstr>
  </property>
</Properties>
</file>